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4C8" w:rsidRPr="00B647F7" w:rsidRDefault="007B44C8" w:rsidP="00B647F7">
      <w:pPr>
        <w:spacing w:after="0" w:line="240" w:lineRule="auto"/>
        <w:jc w:val="center"/>
        <w:rPr>
          <w:rFonts w:ascii="Times New Roman" w:hAnsi="Times New Roman"/>
          <w:color w:val="FF0000"/>
          <w:sz w:val="44"/>
          <w:szCs w:val="44"/>
          <w:lang w:val="kk-KZ"/>
        </w:rPr>
      </w:pPr>
      <w:r w:rsidRPr="00B647F7">
        <w:rPr>
          <w:rFonts w:ascii="Times New Roman" w:hAnsi="Times New Roman"/>
          <w:color w:val="FF0000"/>
          <w:sz w:val="44"/>
          <w:szCs w:val="44"/>
          <w:lang w:val="kk-KZ"/>
        </w:rPr>
        <w:t>Іс шаралар</w:t>
      </w:r>
    </w:p>
    <w:p w:rsidR="007B44C8" w:rsidRPr="00B647F7" w:rsidRDefault="007B44C8" w:rsidP="00B647F7">
      <w:pPr>
        <w:spacing w:after="0" w:line="240" w:lineRule="auto"/>
        <w:jc w:val="center"/>
        <w:rPr>
          <w:rFonts w:ascii="Times New Roman" w:hAnsi="Times New Roman"/>
          <w:color w:val="FF0000"/>
          <w:sz w:val="44"/>
          <w:szCs w:val="44"/>
          <w:lang w:val="kk-KZ"/>
        </w:rPr>
      </w:pPr>
      <w:r w:rsidRPr="00B647F7">
        <w:rPr>
          <w:rFonts w:ascii="Times New Roman" w:hAnsi="Times New Roman"/>
          <w:color w:val="FF0000"/>
          <w:sz w:val="44"/>
          <w:szCs w:val="44"/>
          <w:lang w:val="kk-KZ"/>
        </w:rPr>
        <w:t>Массовые мероприятия</w:t>
      </w:r>
    </w:p>
    <w:p w:rsidR="007B44C8" w:rsidRPr="00D13CDE" w:rsidRDefault="007B44C8" w:rsidP="00B647F7">
      <w:pPr>
        <w:spacing w:after="0" w:line="240" w:lineRule="auto"/>
        <w:jc w:val="center"/>
        <w:rPr>
          <w:rFonts w:ascii="Times New Roman" w:hAnsi="Times New Roman"/>
          <w:color w:val="FF0000"/>
          <w:sz w:val="18"/>
          <w:szCs w:val="28"/>
          <w:lang w:val="kk-KZ"/>
        </w:rPr>
      </w:pPr>
    </w:p>
    <w:p w:rsidR="007B44C8" w:rsidRDefault="007B44C8" w:rsidP="00B647F7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  <w:r w:rsidRPr="00B647F7">
        <w:rPr>
          <w:rFonts w:ascii="Times New Roman" w:hAnsi="Times New Roman"/>
          <w:sz w:val="28"/>
          <w:szCs w:val="28"/>
          <w:lang w:val="kk-KZ"/>
        </w:rPr>
        <w:t xml:space="preserve">Біздің, ЖОББСОБМ №17  мектебімізде облыстық  С. Торайғыров атындағы кітапхананың қызметкерлері осы жылы 6-шы рет өткізіліп отырған «Бір ел – бір кітап» акциясы бойынша Оралхан Бөкейдің өмірі мен шығармашылық жайында толық мәлімет бере отырып қазақ әдебиетіне шолу жасады. Іс шара өте қызықты өтті. 8-9 қазақ сыныптары  оқушылар белсенді қатысып, өз ара сұрақ-жауаппен алмасты. </w:t>
      </w:r>
    </w:p>
    <w:p w:rsidR="007B44C8" w:rsidRPr="00B647F7" w:rsidRDefault="007B44C8" w:rsidP="00B647F7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7B44C8" w:rsidRPr="00B647F7" w:rsidRDefault="007B44C8" w:rsidP="00B647F7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E04313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249.75pt;height:166.5pt;visibility:visible">
            <v:imagedata r:id="rId5" o:title=""/>
          </v:shape>
        </w:pict>
      </w:r>
      <w:r w:rsidRPr="00B647F7">
        <w:rPr>
          <w:rFonts w:ascii="Times New Roman" w:hAnsi="Times New Roman"/>
          <w:sz w:val="28"/>
          <w:szCs w:val="28"/>
          <w:lang w:val="kk-KZ"/>
        </w:rPr>
        <w:t xml:space="preserve">         </w:t>
      </w:r>
      <w:r w:rsidRPr="00E0431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237pt;height:172.5pt;visibility:visible">
            <v:imagedata r:id="rId6" o:title=""/>
          </v:shape>
        </w:pict>
      </w:r>
    </w:p>
    <w:p w:rsidR="007B44C8" w:rsidRPr="00B647F7" w:rsidRDefault="007B44C8" w:rsidP="00B647F7">
      <w:pPr>
        <w:pStyle w:val="ListParagraph"/>
        <w:spacing w:after="0" w:line="240" w:lineRule="auto"/>
        <w:jc w:val="center"/>
        <w:rPr>
          <w:rFonts w:ascii="Times New Roman" w:hAnsi="Times New Roman"/>
          <w:color w:val="FF0000"/>
          <w:sz w:val="44"/>
          <w:szCs w:val="44"/>
          <w:lang w:val="kk-KZ"/>
        </w:rPr>
      </w:pPr>
      <w:r w:rsidRPr="00B647F7">
        <w:rPr>
          <w:rFonts w:ascii="Times New Roman" w:hAnsi="Times New Roman"/>
          <w:color w:val="FF0000"/>
          <w:sz w:val="44"/>
          <w:szCs w:val="44"/>
          <w:lang w:val="kk-KZ"/>
        </w:rPr>
        <w:t>* * *</w:t>
      </w:r>
    </w:p>
    <w:p w:rsidR="007B44C8" w:rsidRPr="00AA641F" w:rsidRDefault="007B44C8" w:rsidP="00AA641F">
      <w:pPr>
        <w:ind w:firstLine="900"/>
        <w:rPr>
          <w:rFonts w:ascii="Times New Roman" w:hAnsi="Times New Roman"/>
          <w:sz w:val="28"/>
          <w:szCs w:val="28"/>
          <w:lang w:val="kk-KZ"/>
        </w:rPr>
      </w:pPr>
      <w:r w:rsidRPr="00AA641F">
        <w:rPr>
          <w:rFonts w:ascii="Times New Roman" w:hAnsi="Times New Roman"/>
          <w:sz w:val="28"/>
          <w:szCs w:val="28"/>
          <w:lang w:val="kk-KZ"/>
        </w:rPr>
        <w:t>Қазақстан Республикасының Тәуелсіздік қарсанында мектеп кітапханасында «Тәуелсіз Қазақстан – Независимый Казахстан» атты кітап көрмесі ұйымдастырылды. Көрмеде  Қазақстан Республикасының даму тарихы туралы кең көлемді матералдар қойылды.</w:t>
      </w:r>
    </w:p>
    <w:p w:rsidR="007B44C8" w:rsidRPr="00B647F7" w:rsidRDefault="007B44C8" w:rsidP="00B647F7">
      <w:pPr>
        <w:spacing w:after="0" w:line="240" w:lineRule="auto"/>
        <w:jc w:val="center"/>
        <w:rPr>
          <w:rFonts w:ascii="Times New Roman" w:hAnsi="Times New Roman"/>
          <w:color w:val="FF0000"/>
          <w:sz w:val="44"/>
          <w:szCs w:val="44"/>
          <w:lang w:val="kk-KZ"/>
        </w:rPr>
      </w:pPr>
      <w:r w:rsidRPr="00E0431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7" type="#_x0000_t75" alt="Фото029" style="width:281.25pt;height:222pt;visibility:visible">
            <v:imagedata r:id="rId7" o:title="" croptop="4687f"/>
          </v:shape>
        </w:pict>
      </w:r>
    </w:p>
    <w:p w:rsidR="007B44C8" w:rsidRPr="00B647F7" w:rsidRDefault="007B44C8" w:rsidP="00B647F7">
      <w:pPr>
        <w:pStyle w:val="ListParagraph"/>
        <w:spacing w:after="0" w:line="240" w:lineRule="auto"/>
        <w:jc w:val="center"/>
        <w:rPr>
          <w:rFonts w:ascii="Times New Roman" w:hAnsi="Times New Roman"/>
          <w:color w:val="FF0000"/>
          <w:sz w:val="44"/>
          <w:szCs w:val="44"/>
          <w:lang w:val="kk-KZ"/>
        </w:rPr>
      </w:pPr>
      <w:r w:rsidRPr="00B647F7">
        <w:rPr>
          <w:rFonts w:ascii="Times New Roman" w:hAnsi="Times New Roman"/>
          <w:color w:val="FF0000"/>
          <w:sz w:val="44"/>
          <w:szCs w:val="44"/>
          <w:lang w:val="kk-KZ"/>
        </w:rPr>
        <w:t>* * *</w:t>
      </w:r>
    </w:p>
    <w:p w:rsidR="007B44C8" w:rsidRPr="00AA641F" w:rsidRDefault="007B44C8" w:rsidP="00B647F7">
      <w:pPr>
        <w:spacing w:after="0" w:line="240" w:lineRule="auto"/>
        <w:ind w:right="-5" w:firstLine="90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3 Д оқушылар арасында «Как делают книгу» (сынып жетекшісі Басанец В.В.) атты кітапхана сағаты өткізілді. Шара мақсаты: оқушыларға кітаптын шығару жолдарын көрсету. Кітапты ұқыптап үстауға тәрбиелеу.</w:t>
      </w:r>
    </w:p>
    <w:p w:rsidR="007B44C8" w:rsidRPr="00B647F7" w:rsidRDefault="007B44C8" w:rsidP="00B647F7">
      <w:pPr>
        <w:spacing w:after="0" w:line="240" w:lineRule="auto"/>
        <w:ind w:right="-5" w:firstLine="90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Балалар қызыға тындап шараға белсенді қатысты</w:t>
      </w:r>
      <w:r w:rsidRPr="00AA641F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:rsidR="007B44C8" w:rsidRPr="00B647F7" w:rsidRDefault="007B44C8" w:rsidP="00B647F7">
      <w:pPr>
        <w:spacing w:after="0" w:line="240" w:lineRule="auto"/>
        <w:ind w:right="-5" w:firstLine="900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7B44C8" w:rsidRPr="0005074E" w:rsidRDefault="007B44C8" w:rsidP="00B647F7">
      <w:pPr>
        <w:spacing w:after="0" w:line="240" w:lineRule="auto"/>
        <w:ind w:right="-5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7B44C8" w:rsidRDefault="007B44C8" w:rsidP="00D13CDE">
      <w:pPr>
        <w:spacing w:after="0" w:line="240" w:lineRule="auto"/>
        <w:ind w:right="-5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7B44C8" w:rsidRPr="00D13CDE" w:rsidRDefault="007B44C8" w:rsidP="00D13CD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D13CDE">
        <w:rPr>
          <w:rFonts w:ascii="Times New Roman" w:hAnsi="Times New Roman"/>
          <w:sz w:val="28"/>
          <w:szCs w:val="28"/>
        </w:rPr>
        <w:t>В рамках недели языка народов Республики Казахстан  школьная библиотека СОПШДО №17</w:t>
      </w:r>
      <w:r w:rsidRPr="00D13CDE">
        <w:rPr>
          <w:rFonts w:ascii="Times New Roman" w:hAnsi="Times New Roman"/>
          <w:sz w:val="28"/>
          <w:szCs w:val="28"/>
          <w:lang w:val="kk-KZ"/>
        </w:rPr>
        <w:t xml:space="preserve"> (зав. библиотеки – Сулейменова К.Н)</w:t>
      </w:r>
      <w:r w:rsidRPr="00D13CDE">
        <w:rPr>
          <w:rFonts w:ascii="Times New Roman" w:hAnsi="Times New Roman"/>
          <w:sz w:val="28"/>
          <w:szCs w:val="28"/>
        </w:rPr>
        <w:t xml:space="preserve">  21 сентября провела среди учащихся 8 классов литературную композицию «Язык – живая душа народа». </w:t>
      </w:r>
    </w:p>
    <w:p w:rsidR="007B44C8" w:rsidRPr="00D13CDE" w:rsidRDefault="007B44C8" w:rsidP="00D13CDE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13CDE">
        <w:rPr>
          <w:rFonts w:ascii="Times New Roman" w:hAnsi="Times New Roman"/>
          <w:b/>
          <w:sz w:val="28"/>
          <w:szCs w:val="28"/>
        </w:rPr>
        <w:t xml:space="preserve">Цель мероприятия: </w:t>
      </w:r>
    </w:p>
    <w:p w:rsidR="007B44C8" w:rsidRPr="00D13CDE" w:rsidRDefault="007B44C8" w:rsidP="00D13CD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3CDE">
        <w:rPr>
          <w:rFonts w:ascii="Times New Roman" w:hAnsi="Times New Roman"/>
          <w:sz w:val="28"/>
          <w:szCs w:val="28"/>
        </w:rPr>
        <w:t>Формирование чувства бережного отношения к культуре своего народа и языку;</w:t>
      </w:r>
    </w:p>
    <w:p w:rsidR="007B44C8" w:rsidRPr="00D13CDE" w:rsidRDefault="007B44C8" w:rsidP="00D13CD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3CDE">
        <w:rPr>
          <w:rFonts w:ascii="Times New Roman" w:hAnsi="Times New Roman"/>
          <w:sz w:val="28"/>
          <w:szCs w:val="28"/>
        </w:rPr>
        <w:t>Прививать чувство патриотизма, любви к Родине, ответственности и сохранность родного языка;</w:t>
      </w:r>
    </w:p>
    <w:p w:rsidR="007B44C8" w:rsidRPr="00D13CDE" w:rsidRDefault="007B44C8" w:rsidP="00D13CD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3CDE">
        <w:rPr>
          <w:rFonts w:ascii="Times New Roman" w:hAnsi="Times New Roman"/>
          <w:sz w:val="28"/>
          <w:szCs w:val="28"/>
        </w:rPr>
        <w:t>Развивать уважение и признательность к разным языкам, показать красоту и своеобразие родного языка;</w:t>
      </w:r>
    </w:p>
    <w:p w:rsidR="007B44C8" w:rsidRDefault="007B44C8" w:rsidP="00D13CD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D13CDE">
        <w:rPr>
          <w:rFonts w:ascii="Times New Roman" w:hAnsi="Times New Roman"/>
          <w:sz w:val="28"/>
          <w:szCs w:val="28"/>
        </w:rPr>
        <w:t xml:space="preserve">К мероприятию была оформлена одноименная книжная выставка. Активное участие приняли учащиеся 8 «б» </w:t>
      </w:r>
      <w:r w:rsidRPr="00D13CDE">
        <w:rPr>
          <w:rFonts w:ascii="Times New Roman" w:hAnsi="Times New Roman"/>
          <w:sz w:val="28"/>
          <w:szCs w:val="28"/>
          <w:lang w:val="kk-KZ"/>
        </w:rPr>
        <w:t>Қайсар Аделя, Щеголков Андрей, Бибанов Данила, Зайцева Светлана, Кутырева Маша (кл.рук. Ананийчук Е.И)</w:t>
      </w:r>
      <w:r w:rsidRPr="00D13CDE">
        <w:rPr>
          <w:rFonts w:ascii="Times New Roman" w:hAnsi="Times New Roman"/>
          <w:sz w:val="28"/>
          <w:szCs w:val="28"/>
        </w:rPr>
        <w:t xml:space="preserve">  </w:t>
      </w:r>
    </w:p>
    <w:p w:rsidR="007B44C8" w:rsidRPr="00D13CDE" w:rsidRDefault="007B44C8" w:rsidP="00D13CD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7B44C8" w:rsidRDefault="007B44C8" w:rsidP="00D13CDE">
      <w:pPr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kk-KZ"/>
        </w:rPr>
      </w:pPr>
      <w:r w:rsidRPr="00E04313">
        <w:rPr>
          <w:noProof/>
          <w:sz w:val="28"/>
          <w:szCs w:val="28"/>
          <w:lang w:eastAsia="ru-RU"/>
        </w:rPr>
        <w:pict>
          <v:shape id="Рисунок 25" o:spid="_x0000_i1028" type="#_x0000_t75" alt="DSC00043" style="width:153.75pt;height:149.25pt;visibility:visible">
            <v:imagedata r:id="rId8" o:title=""/>
          </v:shape>
        </w:pict>
      </w:r>
      <w:r>
        <w:rPr>
          <w:sz w:val="28"/>
          <w:szCs w:val="28"/>
          <w:lang w:val="kk-KZ"/>
        </w:rPr>
        <w:t xml:space="preserve">    </w:t>
      </w:r>
      <w:r w:rsidRPr="00E04313">
        <w:rPr>
          <w:noProof/>
          <w:sz w:val="28"/>
          <w:szCs w:val="28"/>
          <w:lang w:eastAsia="ru-RU"/>
        </w:rPr>
        <w:pict>
          <v:shape id="Рисунок 19" o:spid="_x0000_i1029" type="#_x0000_t75" alt="DSC00042" style="width:167.25pt;height:149.25pt;visibility:visible">
            <v:imagedata r:id="rId9" o:title=""/>
          </v:shape>
        </w:pict>
      </w:r>
      <w:r>
        <w:rPr>
          <w:sz w:val="28"/>
          <w:szCs w:val="28"/>
          <w:lang w:val="kk-KZ"/>
        </w:rPr>
        <w:t xml:space="preserve">       </w:t>
      </w:r>
      <w:r w:rsidRPr="00E04313">
        <w:rPr>
          <w:noProof/>
          <w:sz w:val="28"/>
          <w:szCs w:val="28"/>
          <w:lang w:eastAsia="ru-RU"/>
        </w:rPr>
        <w:pict>
          <v:shape id="Рисунок 7" o:spid="_x0000_i1030" type="#_x0000_t75" alt="DSC00044" style="width:165.75pt;height:150pt;visibility:visible">
            <v:imagedata r:id="rId10" o:title=""/>
          </v:shape>
        </w:pict>
      </w:r>
      <w:r w:rsidRPr="00EC7573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kk-KZ"/>
        </w:rPr>
        <w:t xml:space="preserve">                                                          </w:t>
      </w:r>
    </w:p>
    <w:p w:rsidR="007B44C8" w:rsidRPr="00D13CDE" w:rsidRDefault="007B44C8" w:rsidP="00D13CDE">
      <w:pPr>
        <w:jc w:val="center"/>
        <w:rPr>
          <w:rFonts w:ascii="Times New Roman" w:hAnsi="Times New Roman"/>
          <w:color w:val="FF0000"/>
          <w:sz w:val="32"/>
          <w:szCs w:val="28"/>
          <w:lang w:val="kk-KZ"/>
        </w:rPr>
      </w:pPr>
      <w:r w:rsidRPr="00D13CDE">
        <w:rPr>
          <w:rFonts w:ascii="Times New Roman" w:hAnsi="Times New Roman"/>
          <w:color w:val="FF0000"/>
          <w:sz w:val="32"/>
          <w:szCs w:val="28"/>
          <w:lang w:val="kk-KZ"/>
        </w:rPr>
        <w:t>*</w:t>
      </w:r>
      <w:r>
        <w:rPr>
          <w:rFonts w:ascii="Times New Roman" w:hAnsi="Times New Roman"/>
          <w:color w:val="FF0000"/>
          <w:sz w:val="32"/>
          <w:szCs w:val="28"/>
          <w:lang w:val="kk-KZ"/>
        </w:rPr>
        <w:t xml:space="preserve"> </w:t>
      </w:r>
      <w:r w:rsidRPr="00D13CDE">
        <w:rPr>
          <w:rFonts w:ascii="Times New Roman" w:hAnsi="Times New Roman"/>
          <w:color w:val="FF0000"/>
          <w:sz w:val="32"/>
          <w:szCs w:val="28"/>
          <w:lang w:val="kk-KZ"/>
        </w:rPr>
        <w:t>*</w:t>
      </w:r>
      <w:r>
        <w:rPr>
          <w:rFonts w:ascii="Times New Roman" w:hAnsi="Times New Roman"/>
          <w:color w:val="FF0000"/>
          <w:sz w:val="32"/>
          <w:szCs w:val="28"/>
          <w:lang w:val="kk-KZ"/>
        </w:rPr>
        <w:t xml:space="preserve"> </w:t>
      </w:r>
      <w:r w:rsidRPr="00D13CDE">
        <w:rPr>
          <w:rFonts w:ascii="Times New Roman" w:hAnsi="Times New Roman"/>
          <w:color w:val="FF0000"/>
          <w:sz w:val="32"/>
          <w:szCs w:val="28"/>
          <w:lang w:val="kk-KZ"/>
        </w:rPr>
        <w:t>*</w:t>
      </w:r>
    </w:p>
    <w:p w:rsidR="007B44C8" w:rsidRPr="00B647F7" w:rsidRDefault="007B44C8" w:rsidP="00D13CDE">
      <w:pPr>
        <w:spacing w:before="240"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B647F7">
        <w:rPr>
          <w:rFonts w:ascii="Times New Roman" w:hAnsi="Times New Roman"/>
          <w:sz w:val="28"/>
          <w:szCs w:val="28"/>
          <w:lang w:val="kk-KZ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>Қазақстан Республикасының тұңғыш Президент күніне орай кітапханда</w:t>
      </w:r>
      <w:r w:rsidRPr="00B647F7">
        <w:rPr>
          <w:rFonts w:ascii="Times New Roman" w:hAnsi="Times New Roman"/>
          <w:sz w:val="28"/>
          <w:szCs w:val="28"/>
          <w:lang w:val="kk-KZ"/>
        </w:rPr>
        <w:t xml:space="preserve"> «Біздің Елбасы – Наш Президент»</w:t>
      </w:r>
      <w:r>
        <w:rPr>
          <w:rFonts w:ascii="Times New Roman" w:hAnsi="Times New Roman"/>
          <w:sz w:val="28"/>
          <w:szCs w:val="28"/>
          <w:lang w:val="kk-KZ"/>
        </w:rPr>
        <w:t xml:space="preserve"> атты кітап көрмесі ұйымдастырылды</w:t>
      </w:r>
      <w:r w:rsidRPr="00B647F7">
        <w:rPr>
          <w:rFonts w:ascii="Times New Roman" w:hAnsi="Times New Roman"/>
          <w:sz w:val="28"/>
          <w:szCs w:val="28"/>
          <w:lang w:val="kk-KZ"/>
        </w:rPr>
        <w:t>.</w:t>
      </w:r>
      <w:r>
        <w:rPr>
          <w:rFonts w:ascii="Times New Roman" w:hAnsi="Times New Roman"/>
          <w:sz w:val="28"/>
          <w:szCs w:val="28"/>
          <w:lang w:val="kk-KZ"/>
        </w:rPr>
        <w:t xml:space="preserve"> Көрмеде Нұрсұлтан Әбішұлы Назарбаевтың өмірі мен қызыметі жайлы кітаптар қойылды.</w:t>
      </w:r>
      <w:r w:rsidRPr="00B647F7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7B44C8" w:rsidRDefault="007B44C8" w:rsidP="00B647F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Көрмедегі кітаптар бойынша әңгіме өткізілді, оқырмандарды Елбасының оқушы және студент шағы қызықтырды. </w:t>
      </w:r>
    </w:p>
    <w:p w:rsidR="007B44C8" w:rsidRPr="00B647F7" w:rsidRDefault="007B44C8" w:rsidP="00B647F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Мектепте тұңғыш Президентке арналған мұражайдың ашылуына  кітапхана белсенді қатысты.</w:t>
      </w:r>
    </w:p>
    <w:p w:rsidR="007B44C8" w:rsidRPr="00B647F7" w:rsidRDefault="007B44C8" w:rsidP="00B647F7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B647F7">
        <w:rPr>
          <w:rFonts w:ascii="Times New Roman" w:hAnsi="Times New Roman"/>
          <w:sz w:val="28"/>
          <w:szCs w:val="28"/>
          <w:lang w:val="kk-KZ"/>
        </w:rPr>
        <w:t xml:space="preserve">             </w:t>
      </w:r>
      <w:r w:rsidRPr="00E0431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1" type="#_x0000_t75" alt="DSCN0428" style="width:207pt;height:156pt;visibility:visible">
            <v:imagedata r:id="rId11" o:title=""/>
          </v:shape>
        </w:pict>
      </w:r>
      <w:r w:rsidRPr="00B647F7">
        <w:rPr>
          <w:rFonts w:ascii="Times New Roman" w:hAnsi="Times New Roman"/>
          <w:sz w:val="28"/>
          <w:szCs w:val="28"/>
          <w:lang w:val="kk-KZ"/>
        </w:rPr>
        <w:t xml:space="preserve">        </w:t>
      </w:r>
      <w:r w:rsidRPr="00E0431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32" type="#_x0000_t75" alt="DSCN0431" style="width:222.75pt;height:156pt;visibility:visible">
            <v:imagedata r:id="rId12" o:title=""/>
          </v:shape>
        </w:pict>
      </w:r>
    </w:p>
    <w:p w:rsidR="007B44C8" w:rsidRPr="00B647F7" w:rsidRDefault="007B44C8" w:rsidP="00B647F7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7B44C8" w:rsidRPr="00B647F7" w:rsidRDefault="007B44C8" w:rsidP="00D13CDE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  <w:r w:rsidRPr="00B647F7">
        <w:rPr>
          <w:rFonts w:ascii="Times New Roman" w:hAnsi="Times New Roman"/>
          <w:sz w:val="28"/>
          <w:szCs w:val="28"/>
          <w:lang w:val="kk-KZ"/>
        </w:rPr>
        <w:t>-</w:t>
      </w:r>
      <w:r w:rsidRPr="00B647F7">
        <w:rPr>
          <w:rFonts w:ascii="Times New Roman" w:hAnsi="Times New Roman"/>
          <w:sz w:val="28"/>
          <w:szCs w:val="28"/>
        </w:rPr>
        <w:t xml:space="preserve"> к 100-летию Калихана Бекхожина  оформлена книжная выставка «</w:t>
      </w:r>
      <w:r w:rsidRPr="00B647F7">
        <w:rPr>
          <w:rFonts w:ascii="Times New Roman" w:hAnsi="Times New Roman"/>
          <w:sz w:val="28"/>
          <w:szCs w:val="28"/>
          <w:lang w:val="kk-KZ"/>
        </w:rPr>
        <w:t>Ақын, драматург, аудармашы – Поэт, драматург, переводчик</w:t>
      </w:r>
      <w:r w:rsidRPr="00B647F7">
        <w:rPr>
          <w:rFonts w:ascii="Times New Roman" w:hAnsi="Times New Roman"/>
          <w:sz w:val="28"/>
          <w:szCs w:val="28"/>
        </w:rPr>
        <w:t>»</w:t>
      </w:r>
      <w:r w:rsidRPr="00B647F7">
        <w:rPr>
          <w:rFonts w:ascii="Times New Roman" w:hAnsi="Times New Roman"/>
          <w:sz w:val="28"/>
          <w:szCs w:val="28"/>
          <w:lang w:val="kk-KZ"/>
        </w:rPr>
        <w:t>. Учащиеся школы интересовались творчеством нашего земляка поэта.</w:t>
      </w:r>
    </w:p>
    <w:p w:rsidR="007B44C8" w:rsidRPr="00B647F7" w:rsidRDefault="007B44C8" w:rsidP="00B647F7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B647F7">
        <w:rPr>
          <w:rFonts w:ascii="Times New Roman" w:hAnsi="Times New Roman"/>
          <w:sz w:val="28"/>
          <w:szCs w:val="28"/>
          <w:lang w:val="kk-KZ"/>
        </w:rPr>
        <w:t>Проведена беседа среди учащихся «Жизнь и творчество К.Бекхожина»</w:t>
      </w:r>
    </w:p>
    <w:p w:rsidR="007B44C8" w:rsidRPr="00B647F7" w:rsidRDefault="007B44C8" w:rsidP="00D13CDE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  <w:r w:rsidRPr="00B647F7">
        <w:rPr>
          <w:rFonts w:ascii="Times New Roman" w:hAnsi="Times New Roman"/>
          <w:sz w:val="28"/>
          <w:szCs w:val="28"/>
          <w:lang w:val="kk-KZ"/>
        </w:rPr>
        <w:t xml:space="preserve">- в библиотеку поступили новые детские книги на казахском языке, это способствовало увеличению посещаемости и читаемости учащихся. Дети школьный день начинают со школьной библиотеки, с увлечением читают и рассказывают о прочитанном. </w:t>
      </w:r>
    </w:p>
    <w:p w:rsidR="007B44C8" w:rsidRPr="00B647F7" w:rsidRDefault="007B44C8" w:rsidP="00B647F7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B647F7">
        <w:rPr>
          <w:rFonts w:ascii="Times New Roman" w:hAnsi="Times New Roman"/>
          <w:sz w:val="28"/>
          <w:szCs w:val="28"/>
          <w:lang w:val="kk-KZ"/>
        </w:rPr>
        <w:t xml:space="preserve">                </w:t>
      </w:r>
      <w:r w:rsidRPr="00E0431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3" type="#_x0000_t75" alt="DSCN0426" style="width:171.75pt;height:170.25pt;visibility:visible">
            <v:imagedata r:id="rId13" o:title=""/>
          </v:shape>
        </w:pict>
      </w:r>
      <w:r w:rsidRPr="00B647F7">
        <w:rPr>
          <w:rFonts w:ascii="Times New Roman" w:hAnsi="Times New Roman"/>
          <w:sz w:val="28"/>
          <w:szCs w:val="28"/>
          <w:lang w:val="kk-KZ"/>
        </w:rPr>
        <w:t xml:space="preserve">       </w:t>
      </w:r>
      <w:r w:rsidRPr="00E0431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4" type="#_x0000_t75" alt="DSCN0432" style="width:230.25pt;height:159.75pt;visibility:visible">
            <v:imagedata r:id="rId14" o:title=""/>
          </v:shape>
        </w:pict>
      </w:r>
    </w:p>
    <w:p w:rsidR="007B44C8" w:rsidRPr="00B647F7" w:rsidRDefault="007B44C8" w:rsidP="00B647F7">
      <w:pPr>
        <w:spacing w:after="0" w:line="240" w:lineRule="auto"/>
        <w:ind w:left="720"/>
        <w:jc w:val="center"/>
        <w:rPr>
          <w:rFonts w:ascii="Times New Roman" w:hAnsi="Times New Roman"/>
          <w:color w:val="FF0000"/>
          <w:sz w:val="44"/>
          <w:szCs w:val="44"/>
          <w:lang w:val="kk-KZ"/>
        </w:rPr>
      </w:pPr>
      <w:r w:rsidRPr="00B647F7">
        <w:rPr>
          <w:rFonts w:ascii="Times New Roman" w:hAnsi="Times New Roman"/>
          <w:color w:val="FF0000"/>
          <w:sz w:val="44"/>
          <w:szCs w:val="44"/>
          <w:lang w:val="kk-KZ"/>
        </w:rPr>
        <w:t>* * *</w:t>
      </w:r>
    </w:p>
    <w:p w:rsidR="007B44C8" w:rsidRPr="00B647F7" w:rsidRDefault="007B44C8" w:rsidP="00B647F7">
      <w:pPr>
        <w:spacing w:after="0" w:line="240" w:lineRule="auto"/>
        <w:rPr>
          <w:rFonts w:ascii="Times New Roman" w:hAnsi="Times New Roman"/>
          <w:i/>
          <w:iCs/>
          <w:sz w:val="28"/>
          <w:szCs w:val="28"/>
          <w:lang w:val="kk-KZ"/>
        </w:rPr>
      </w:pPr>
      <w:r w:rsidRPr="00B647F7">
        <w:rPr>
          <w:rFonts w:ascii="Times New Roman" w:hAnsi="Times New Roman"/>
          <w:sz w:val="28"/>
          <w:szCs w:val="28"/>
          <w:lang w:val="kk-KZ"/>
        </w:rPr>
        <w:t xml:space="preserve">          </w:t>
      </w:r>
      <w:r w:rsidRPr="00B647F7">
        <w:rPr>
          <w:rFonts w:ascii="Times New Roman" w:hAnsi="Times New Roman"/>
          <w:sz w:val="28"/>
          <w:szCs w:val="28"/>
        </w:rPr>
        <w:t>В 3 Б /кл.рук. Рушанова З.А./ и в 4 Д /кл. рук. Пелих И.Ю./ провели библиотечный урок «Структура книги». Цель урока:</w:t>
      </w:r>
      <w:r w:rsidRPr="00B647F7">
        <w:rPr>
          <w:rFonts w:ascii="Times New Roman" w:hAnsi="Times New Roman"/>
          <w:i/>
          <w:iCs/>
          <w:color w:val="003300"/>
          <w:sz w:val="36"/>
          <w:szCs w:val="36"/>
          <w:lang w:val="kk-KZ"/>
        </w:rPr>
        <w:t xml:space="preserve"> </w:t>
      </w:r>
      <w:r w:rsidRPr="00B647F7">
        <w:rPr>
          <w:rFonts w:ascii="Times New Roman" w:hAnsi="Times New Roman"/>
          <w:i/>
          <w:iCs/>
          <w:sz w:val="28"/>
          <w:szCs w:val="28"/>
          <w:lang w:val="kk-KZ"/>
        </w:rPr>
        <w:t>Формировать у детей знания о структуре книги, о значении каждого элемента  книжного издания, воспитать бережное и ответственное отношение к книге.</w:t>
      </w:r>
    </w:p>
    <w:p w:rsidR="007B44C8" w:rsidRPr="00B647F7" w:rsidRDefault="007B44C8" w:rsidP="00B647F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B44C8" w:rsidRPr="00B647F7" w:rsidRDefault="007B44C8" w:rsidP="00B647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0431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35" type="#_x0000_t75" alt="DSCN0598" style="width:249pt;height:174.75pt;visibility:visible">
            <v:imagedata r:id="rId15" o:title=""/>
          </v:shape>
        </w:pict>
      </w:r>
    </w:p>
    <w:p w:rsidR="007B44C8" w:rsidRPr="00B647F7" w:rsidRDefault="007B44C8" w:rsidP="00B647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647F7">
        <w:rPr>
          <w:rFonts w:ascii="Times New Roman" w:hAnsi="Times New Roman"/>
          <w:sz w:val="28"/>
          <w:szCs w:val="28"/>
        </w:rPr>
        <w:t xml:space="preserve">   </w:t>
      </w:r>
    </w:p>
    <w:p w:rsidR="007B44C8" w:rsidRPr="00B647F7" w:rsidRDefault="007B44C8" w:rsidP="00B647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</w:t>
      </w:r>
      <w:r w:rsidRPr="00E0431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36" type="#_x0000_t75" alt="DSCN0603" style="width:3in;height:185.25pt;visibility:visible">
            <v:imagedata r:id="rId16" o:title=""/>
          </v:shape>
        </w:pict>
      </w:r>
      <w:r w:rsidRPr="00B647F7">
        <w:rPr>
          <w:rFonts w:ascii="Times New Roman" w:hAnsi="Times New Roman"/>
          <w:sz w:val="28"/>
          <w:szCs w:val="28"/>
        </w:rPr>
        <w:t xml:space="preserve">      </w:t>
      </w:r>
      <w:r w:rsidRPr="00E0431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37" type="#_x0000_t75" alt="DSCN0616" style="width:207pt;height:180pt;visibility:visible">
            <v:imagedata r:id="rId17" o:title=""/>
          </v:shape>
        </w:pict>
      </w:r>
    </w:p>
    <w:p w:rsidR="007B44C8" w:rsidRPr="00B647F7" w:rsidRDefault="007B44C8" w:rsidP="00B647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44C8" w:rsidRPr="00B647F7" w:rsidRDefault="007B44C8" w:rsidP="00B647F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B647F7">
        <w:rPr>
          <w:rFonts w:ascii="Times New Roman" w:hAnsi="Times New Roman"/>
          <w:sz w:val="28"/>
          <w:szCs w:val="28"/>
          <w:lang w:val="kk-KZ"/>
        </w:rPr>
        <w:t xml:space="preserve">       </w:t>
      </w:r>
      <w:r w:rsidRPr="00B77B49">
        <w:rPr>
          <w:rFonts w:ascii="Times New Roman" w:hAnsi="Times New Roman"/>
          <w:sz w:val="28"/>
          <w:szCs w:val="28"/>
          <w:lang w:val="kk-KZ"/>
        </w:rPr>
        <w:t>Были оформлены актуальные книжные выставки: «</w:t>
      </w:r>
      <w:r w:rsidRPr="00B647F7">
        <w:rPr>
          <w:rFonts w:ascii="Times New Roman" w:hAnsi="Times New Roman"/>
          <w:sz w:val="28"/>
          <w:szCs w:val="28"/>
          <w:lang w:val="kk-KZ"/>
        </w:rPr>
        <w:t>Қазақстан Республикасының Президентінің «Қазақстан - 2050» стратегиясы</w:t>
      </w:r>
      <w:r w:rsidRPr="00B77B49">
        <w:rPr>
          <w:rFonts w:ascii="Times New Roman" w:hAnsi="Times New Roman"/>
          <w:sz w:val="28"/>
          <w:szCs w:val="28"/>
          <w:lang w:val="kk-KZ"/>
        </w:rPr>
        <w:t>»</w:t>
      </w:r>
      <w:r w:rsidRPr="00B647F7">
        <w:rPr>
          <w:rFonts w:ascii="Times New Roman" w:hAnsi="Times New Roman"/>
          <w:sz w:val="28"/>
          <w:szCs w:val="28"/>
          <w:lang w:val="kk-KZ"/>
        </w:rPr>
        <w:t xml:space="preserve"> атты Жолдауын оқимыз» - </w:t>
      </w:r>
      <w:r w:rsidRPr="00B77B49">
        <w:rPr>
          <w:rFonts w:ascii="Times New Roman" w:hAnsi="Times New Roman"/>
          <w:sz w:val="28"/>
          <w:szCs w:val="28"/>
          <w:lang w:val="kk-KZ"/>
        </w:rPr>
        <w:t>«Изучаем Послание Президента РК народу «Казахстан – 2050»»</w:t>
      </w:r>
      <w:r w:rsidRPr="00B647F7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B77B49">
        <w:rPr>
          <w:rFonts w:ascii="Times New Roman" w:hAnsi="Times New Roman"/>
          <w:sz w:val="28"/>
          <w:szCs w:val="28"/>
          <w:lang w:val="kk-KZ"/>
        </w:rPr>
        <w:t>«</w:t>
      </w:r>
      <w:r w:rsidRPr="00B647F7">
        <w:rPr>
          <w:rFonts w:ascii="Times New Roman" w:hAnsi="Times New Roman"/>
          <w:sz w:val="28"/>
          <w:szCs w:val="28"/>
          <w:lang w:val="kk-KZ"/>
        </w:rPr>
        <w:t xml:space="preserve">Туған өлкем – Ертіс өңірі </w:t>
      </w:r>
      <w:r w:rsidRPr="00B77B49">
        <w:rPr>
          <w:rFonts w:ascii="Times New Roman" w:hAnsi="Times New Roman"/>
          <w:sz w:val="28"/>
          <w:szCs w:val="28"/>
          <w:lang w:val="kk-KZ"/>
        </w:rPr>
        <w:t>Прииртышь</w:t>
      </w:r>
      <w:r w:rsidRPr="00B647F7">
        <w:rPr>
          <w:rFonts w:ascii="Times New Roman" w:hAnsi="Times New Roman"/>
          <w:sz w:val="28"/>
          <w:szCs w:val="28"/>
          <w:lang w:val="kk-KZ"/>
        </w:rPr>
        <w:t xml:space="preserve">е </w:t>
      </w:r>
      <w:r w:rsidRPr="00B77B49">
        <w:rPr>
          <w:rFonts w:ascii="Times New Roman" w:hAnsi="Times New Roman"/>
          <w:sz w:val="28"/>
          <w:szCs w:val="28"/>
          <w:lang w:val="kk-KZ"/>
        </w:rPr>
        <w:t xml:space="preserve"> – край родной» к 75-летию </w:t>
      </w:r>
      <w:r w:rsidRPr="00B647F7">
        <w:rPr>
          <w:rFonts w:ascii="Times New Roman" w:hAnsi="Times New Roman"/>
          <w:sz w:val="28"/>
          <w:szCs w:val="28"/>
        </w:rPr>
        <w:t>Павлодарской области</w:t>
      </w:r>
      <w:r w:rsidRPr="00B647F7">
        <w:rPr>
          <w:rFonts w:ascii="Times New Roman" w:hAnsi="Times New Roman"/>
          <w:sz w:val="28"/>
          <w:szCs w:val="28"/>
          <w:lang w:val="kk-KZ"/>
        </w:rPr>
        <w:t>, «Қалижан Нұрғожаұлы Бекхожинға 100 жыл – Калижану Нургожаевичу Бекхожину 100 лет».</w:t>
      </w:r>
    </w:p>
    <w:p w:rsidR="007B44C8" w:rsidRPr="00B647F7" w:rsidRDefault="007B44C8" w:rsidP="00B647F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B647F7">
        <w:rPr>
          <w:rFonts w:ascii="Times New Roman" w:hAnsi="Times New Roman"/>
          <w:sz w:val="28"/>
          <w:szCs w:val="28"/>
          <w:lang w:val="kk-KZ"/>
        </w:rPr>
        <w:t xml:space="preserve">       Также оформлен с</w:t>
      </w:r>
      <w:r w:rsidRPr="00B647F7">
        <w:rPr>
          <w:rFonts w:ascii="Times New Roman" w:hAnsi="Times New Roman"/>
          <w:sz w:val="28"/>
          <w:szCs w:val="28"/>
        </w:rPr>
        <w:t>тенд «</w:t>
      </w:r>
      <w:r w:rsidRPr="00B647F7">
        <w:rPr>
          <w:rFonts w:ascii="Times New Roman" w:hAnsi="Times New Roman"/>
          <w:sz w:val="28"/>
          <w:szCs w:val="28"/>
          <w:lang w:val="kk-KZ"/>
        </w:rPr>
        <w:t xml:space="preserve">Павлодар облысына 75 жыл - </w:t>
      </w:r>
      <w:r w:rsidRPr="00B647F7">
        <w:rPr>
          <w:rFonts w:ascii="Times New Roman" w:hAnsi="Times New Roman"/>
          <w:sz w:val="28"/>
          <w:szCs w:val="28"/>
        </w:rPr>
        <w:t>75 лет Павлодарской области»</w:t>
      </w:r>
      <w:r w:rsidRPr="00B647F7">
        <w:rPr>
          <w:rFonts w:ascii="Times New Roman" w:hAnsi="Times New Roman"/>
          <w:sz w:val="28"/>
          <w:szCs w:val="28"/>
          <w:lang w:val="kk-KZ"/>
        </w:rPr>
        <w:t>.</w:t>
      </w:r>
    </w:p>
    <w:p w:rsidR="007B44C8" w:rsidRPr="00B647F7" w:rsidRDefault="007B44C8" w:rsidP="00B647F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</w:t>
      </w:r>
      <w:r w:rsidRPr="00B647F7">
        <w:rPr>
          <w:rFonts w:ascii="Times New Roman" w:hAnsi="Times New Roman"/>
          <w:sz w:val="28"/>
          <w:szCs w:val="28"/>
          <w:lang w:val="kk-KZ"/>
        </w:rPr>
        <w:t>Читатели с интересом изучали материалы книжных выставок, стенда.</w:t>
      </w:r>
    </w:p>
    <w:p w:rsidR="007B44C8" w:rsidRPr="00B647F7" w:rsidRDefault="007B44C8" w:rsidP="00B647F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7B44C8" w:rsidRPr="00B647F7" w:rsidRDefault="007B44C8" w:rsidP="00B647F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</w:t>
      </w:r>
      <w:r w:rsidRPr="00E0431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6" o:spid="_x0000_i1038" type="#_x0000_t75" alt="DSCN0564" style="width:3in;height:158.25pt;visibility:visible">
            <v:imagedata r:id="rId18" o:title=""/>
          </v:shape>
        </w:pict>
      </w:r>
      <w:r w:rsidRPr="00B647F7">
        <w:rPr>
          <w:rFonts w:ascii="Times New Roman" w:hAnsi="Times New Roman"/>
          <w:sz w:val="28"/>
          <w:szCs w:val="28"/>
          <w:lang w:val="kk-KZ"/>
        </w:rPr>
        <w:t xml:space="preserve">       </w:t>
      </w:r>
      <w:r w:rsidRPr="00E0431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39" type="#_x0000_t75" alt="DSCN0655" style="width:219.75pt;height:160.5pt;visibility:visible">
            <v:imagedata r:id="rId19" o:title="" croptop="4311f" cropbottom="4972f" cropleft="5019f" cropright="3767f"/>
          </v:shape>
        </w:pict>
      </w:r>
    </w:p>
    <w:p w:rsidR="007B44C8" w:rsidRPr="00B647F7" w:rsidRDefault="007B44C8" w:rsidP="00B647F7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7B44C8" w:rsidRDefault="007B44C8" w:rsidP="00B647F7">
      <w:pPr>
        <w:spacing w:after="0" w:line="240" w:lineRule="auto"/>
        <w:ind w:left="720"/>
        <w:jc w:val="center"/>
        <w:rPr>
          <w:rFonts w:ascii="Times New Roman" w:hAnsi="Times New Roman"/>
          <w:color w:val="FF0000"/>
          <w:sz w:val="44"/>
          <w:szCs w:val="44"/>
          <w:lang w:val="kk-KZ"/>
        </w:rPr>
      </w:pPr>
      <w:r w:rsidRPr="00E0431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40" type="#_x0000_t75" alt="DSCN0556" style="width:222pt;height:140.25pt;visibility:visible">
            <v:imagedata r:id="rId20" o:title="" croptop="2210f" cropleft="9019f" cropright="10147f"/>
          </v:shape>
        </w:pict>
      </w:r>
      <w:r w:rsidRPr="00B647F7">
        <w:rPr>
          <w:rFonts w:ascii="Times New Roman" w:hAnsi="Times New Roman"/>
          <w:sz w:val="28"/>
          <w:szCs w:val="28"/>
          <w:lang w:val="kk-KZ"/>
        </w:rPr>
        <w:t xml:space="preserve">     </w:t>
      </w:r>
      <w:r w:rsidRPr="00E0431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" o:spid="_x0000_i1041" type="#_x0000_t75" alt="DSCN0561" style="width:224.25pt;height:150pt;visibility:visible">
            <v:imagedata r:id="rId21" o:title="" croptop="1990f"/>
          </v:shape>
        </w:pict>
      </w:r>
    </w:p>
    <w:p w:rsidR="007B44C8" w:rsidRDefault="007B44C8" w:rsidP="00B647F7">
      <w:pPr>
        <w:spacing w:after="0" w:line="240" w:lineRule="auto"/>
        <w:rPr>
          <w:sz w:val="28"/>
          <w:szCs w:val="28"/>
          <w:lang w:val="kk-KZ"/>
        </w:rPr>
      </w:pPr>
    </w:p>
    <w:p w:rsidR="007B44C8" w:rsidRPr="00B647F7" w:rsidRDefault="007B44C8" w:rsidP="00B647F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647F7">
        <w:rPr>
          <w:rFonts w:ascii="Times New Roman" w:hAnsi="Times New Roman"/>
          <w:sz w:val="28"/>
          <w:szCs w:val="28"/>
        </w:rPr>
        <w:t xml:space="preserve">               В рамках недели психологии и самопознания, проводимой в школе, библиотека провела с учащимися 3-4 классов беседу и обзор литературы на темы «Все работы хороши» и «О труде взрослых и их профессиях», затем в библиотеке для учащихся 7А класса провели обзор литературы, представленной в книжной выставке «Маманды</w:t>
      </w:r>
      <w:r w:rsidRPr="00B647F7">
        <w:rPr>
          <w:rFonts w:ascii="Times New Roman" w:hAnsi="Times New Roman"/>
          <w:sz w:val="28"/>
          <w:szCs w:val="28"/>
          <w:lang w:val="kk-KZ"/>
        </w:rPr>
        <w:t>қтың бәрі жақсы – Все работы хороши</w:t>
      </w:r>
      <w:r w:rsidRPr="00B647F7">
        <w:rPr>
          <w:rFonts w:ascii="Times New Roman" w:hAnsi="Times New Roman"/>
          <w:sz w:val="28"/>
          <w:szCs w:val="28"/>
        </w:rPr>
        <w:t xml:space="preserve">». </w:t>
      </w:r>
      <w:r w:rsidRPr="00B647F7">
        <w:rPr>
          <w:rFonts w:ascii="Times New Roman" w:hAnsi="Times New Roman"/>
          <w:b/>
          <w:sz w:val="28"/>
          <w:szCs w:val="28"/>
        </w:rPr>
        <w:t>Цель мероприятий:</w:t>
      </w:r>
      <w:r w:rsidRPr="00B647F7">
        <w:rPr>
          <w:rFonts w:ascii="Times New Roman" w:hAnsi="Times New Roman"/>
          <w:sz w:val="28"/>
          <w:szCs w:val="28"/>
        </w:rPr>
        <w:t xml:space="preserve"> расширение и закрепление представлений детей о труде взрослых; показ значения трудовой деятельности в жизни человека; оказание помощи учащимся в определении своего места в мире профессий.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B44C8" w:rsidRDefault="007B44C8" w:rsidP="00B647F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04313">
        <w:rPr>
          <w:noProof/>
          <w:sz w:val="28"/>
          <w:szCs w:val="28"/>
          <w:lang w:eastAsia="ru-RU"/>
        </w:rPr>
        <w:pict>
          <v:shape id="Рисунок 20" o:spid="_x0000_i1042" type="#_x0000_t75" alt="DSCN0583" style="width:246pt;height:169.5pt;visibility:visible">
            <v:imagedata r:id="rId22" o:title=""/>
          </v:shape>
        </w:pict>
      </w:r>
      <w:r>
        <w:rPr>
          <w:noProof/>
          <w:sz w:val="28"/>
          <w:szCs w:val="28"/>
          <w:lang w:val="kk-KZ" w:eastAsia="ru-RU"/>
        </w:rPr>
        <w:t xml:space="preserve">               </w:t>
      </w:r>
      <w:r w:rsidRPr="00E04313">
        <w:rPr>
          <w:noProof/>
          <w:sz w:val="28"/>
          <w:szCs w:val="28"/>
          <w:lang w:eastAsia="ru-RU"/>
        </w:rPr>
        <w:pict>
          <v:shape id="Рисунок 18" o:spid="_x0000_i1043" type="#_x0000_t75" alt="DSCN0620" style="width:179.25pt;height:175.5pt;visibility:visible">
            <v:imagedata r:id="rId23" o:title=""/>
          </v:shape>
        </w:pict>
      </w:r>
      <w:r>
        <w:rPr>
          <w:sz w:val="28"/>
          <w:szCs w:val="28"/>
        </w:rPr>
        <w:t xml:space="preserve"> </w:t>
      </w:r>
    </w:p>
    <w:p w:rsidR="007B44C8" w:rsidRDefault="007B44C8" w:rsidP="00B647F7">
      <w:pPr>
        <w:spacing w:after="0" w:line="240" w:lineRule="auto"/>
        <w:jc w:val="center"/>
        <w:rPr>
          <w:sz w:val="28"/>
          <w:szCs w:val="28"/>
          <w:lang w:val="kk-KZ"/>
        </w:rPr>
      </w:pPr>
      <w:r w:rsidRPr="00E04313">
        <w:rPr>
          <w:noProof/>
          <w:sz w:val="28"/>
          <w:szCs w:val="28"/>
          <w:lang w:eastAsia="ru-RU"/>
        </w:rPr>
        <w:pict>
          <v:shape id="Рисунок 17" o:spid="_x0000_i1044" type="#_x0000_t75" alt="PICT0188" style="width:216.75pt;height:193.5pt;visibility:visible">
            <v:imagedata r:id="rId24" o:title=""/>
          </v:shape>
        </w:pict>
      </w:r>
    </w:p>
    <w:p w:rsidR="007B44C8" w:rsidRPr="00D13CDE" w:rsidRDefault="007B44C8" w:rsidP="00B647F7">
      <w:pPr>
        <w:spacing w:after="0" w:line="240" w:lineRule="auto"/>
        <w:jc w:val="center"/>
        <w:rPr>
          <w:sz w:val="28"/>
          <w:szCs w:val="28"/>
          <w:lang w:val="kk-KZ"/>
        </w:rPr>
      </w:pPr>
    </w:p>
    <w:p w:rsidR="007B44C8" w:rsidRPr="00B647F7" w:rsidRDefault="007B44C8" w:rsidP="00B647F7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D13CDE">
        <w:rPr>
          <w:sz w:val="28"/>
          <w:szCs w:val="28"/>
          <w:lang w:val="kk-KZ"/>
        </w:rPr>
        <w:t xml:space="preserve">             </w:t>
      </w:r>
      <w:r w:rsidRPr="00D13CDE">
        <w:rPr>
          <w:rFonts w:ascii="Times New Roman" w:hAnsi="Times New Roman"/>
          <w:sz w:val="28"/>
          <w:szCs w:val="28"/>
          <w:lang w:val="kk-KZ"/>
        </w:rPr>
        <w:t xml:space="preserve">Функционировали постоянно-действующие книжные выставки </w:t>
      </w:r>
      <w:r w:rsidRPr="00B647F7">
        <w:rPr>
          <w:rFonts w:ascii="Times New Roman" w:hAnsi="Times New Roman"/>
          <w:sz w:val="28"/>
          <w:szCs w:val="28"/>
          <w:lang w:val="kk-KZ"/>
        </w:rPr>
        <w:t xml:space="preserve">«Тәуелсіз Қазақстан – Независимый Казахстан», «Туған өлкем – Ертіс өңірі – Прииртышье – край родной», «Оқулығыңнын беттерінен тыс – За страницами учебника», «Қ.Н.Бекхожинға 100 жыл – 100 лет К.Н.Бекхожину». </w:t>
      </w:r>
    </w:p>
    <w:p w:rsidR="007B44C8" w:rsidRDefault="007B44C8" w:rsidP="00B647F7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B647F7">
        <w:rPr>
          <w:rFonts w:ascii="Times New Roman" w:hAnsi="Times New Roman"/>
          <w:sz w:val="28"/>
          <w:szCs w:val="28"/>
          <w:lang w:val="kk-KZ"/>
        </w:rPr>
        <w:t xml:space="preserve">              Выпущен рекомендательный список и информационный листок о жизни и творчестве писателя-юбиляра Бекхожина К.Н.</w:t>
      </w:r>
    </w:p>
    <w:p w:rsidR="007B44C8" w:rsidRPr="00B647F7" w:rsidRDefault="007B44C8" w:rsidP="00B647F7">
      <w:pPr>
        <w:spacing w:after="0" w:line="240" w:lineRule="auto"/>
        <w:ind w:left="360"/>
        <w:jc w:val="center"/>
        <w:rPr>
          <w:rFonts w:ascii="Times New Roman" w:hAnsi="Times New Roman"/>
          <w:color w:val="FF0000"/>
          <w:szCs w:val="28"/>
          <w:lang w:val="kk-KZ"/>
        </w:rPr>
      </w:pPr>
    </w:p>
    <w:p w:rsidR="007B44C8" w:rsidRPr="00B647F7" w:rsidRDefault="007B44C8" w:rsidP="00B647F7">
      <w:pPr>
        <w:spacing w:after="0" w:line="240" w:lineRule="auto"/>
        <w:ind w:left="360"/>
        <w:jc w:val="center"/>
        <w:rPr>
          <w:rFonts w:ascii="Times New Roman" w:hAnsi="Times New Roman"/>
          <w:color w:val="FF0000"/>
          <w:sz w:val="40"/>
          <w:szCs w:val="28"/>
          <w:lang w:val="kk-KZ"/>
        </w:rPr>
      </w:pPr>
      <w:r w:rsidRPr="00B647F7">
        <w:rPr>
          <w:rFonts w:ascii="Times New Roman" w:hAnsi="Times New Roman"/>
          <w:color w:val="FF0000"/>
          <w:sz w:val="40"/>
          <w:szCs w:val="28"/>
          <w:lang w:val="kk-KZ"/>
        </w:rPr>
        <w:t>* * *</w:t>
      </w:r>
    </w:p>
    <w:p w:rsidR="007B44C8" w:rsidRPr="00B647F7" w:rsidRDefault="007B44C8" w:rsidP="00B647F7">
      <w:pPr>
        <w:spacing w:after="0" w:line="240" w:lineRule="auto"/>
        <w:rPr>
          <w:rFonts w:ascii="Times New Roman" w:hAnsi="Times New Roman"/>
          <w:sz w:val="20"/>
          <w:szCs w:val="28"/>
          <w:lang w:val="kk-KZ"/>
        </w:rPr>
      </w:pPr>
      <w:r>
        <w:rPr>
          <w:noProof/>
          <w:lang w:eastAsia="ru-RU"/>
        </w:rPr>
        <w:pict>
          <v:shape id="Рисунок 26" o:spid="_x0000_s1026" type="#_x0000_t75" alt="1363334460578" style="position:absolute;margin-left:0;margin-top:.1pt;width:192.75pt;height:148.5pt;z-index:251658240;visibility:visible;mso-position-horizontal:left">
            <v:imagedata r:id="rId25" o:title=""/>
            <w10:wrap type="square" side="right"/>
          </v:shape>
        </w:pict>
      </w:r>
    </w:p>
    <w:p w:rsidR="007B44C8" w:rsidRDefault="007B44C8" w:rsidP="00B647F7">
      <w:pPr>
        <w:spacing w:after="0" w:line="240" w:lineRule="auto"/>
        <w:ind w:right="-5" w:firstLine="708"/>
        <w:rPr>
          <w:rFonts w:ascii="Times New Roman" w:hAnsi="Times New Roman"/>
          <w:sz w:val="28"/>
          <w:szCs w:val="28"/>
          <w:lang w:val="kk-KZ"/>
        </w:rPr>
      </w:pPr>
      <w:r w:rsidRPr="00B647F7">
        <w:rPr>
          <w:rFonts w:ascii="Times New Roman" w:hAnsi="Times New Roman"/>
          <w:sz w:val="28"/>
          <w:szCs w:val="28"/>
        </w:rPr>
        <w:t>Оформлены книжные выставки «</w:t>
      </w:r>
      <w:r w:rsidRPr="00B647F7">
        <w:rPr>
          <w:rFonts w:ascii="Times New Roman" w:hAnsi="Times New Roman"/>
          <w:sz w:val="28"/>
          <w:szCs w:val="28"/>
          <w:lang w:val="kk-KZ"/>
        </w:rPr>
        <w:t>Көктем лирикасы-Лирика весны</w:t>
      </w:r>
      <w:r w:rsidRPr="00B647F7">
        <w:rPr>
          <w:rFonts w:ascii="Times New Roman" w:hAnsi="Times New Roman"/>
          <w:sz w:val="28"/>
          <w:szCs w:val="28"/>
        </w:rPr>
        <w:t>»</w:t>
      </w:r>
      <w:r w:rsidRPr="00B647F7">
        <w:rPr>
          <w:rFonts w:ascii="Times New Roman" w:hAnsi="Times New Roman"/>
          <w:sz w:val="28"/>
          <w:szCs w:val="28"/>
          <w:lang w:val="kk-KZ"/>
        </w:rPr>
        <w:t xml:space="preserve"> по произведениям казахских поэтов, о празднике Наурыз выставка «Наурыз мейрамы-Праздник Наурыз». Также информация о Наурыз была представлена на стенде «21-23 наурыз – Наурыз мейрамы».</w:t>
      </w:r>
    </w:p>
    <w:p w:rsidR="007B44C8" w:rsidRPr="00B647F7" w:rsidRDefault="007B44C8" w:rsidP="00B647F7">
      <w:pPr>
        <w:spacing w:after="0" w:line="240" w:lineRule="auto"/>
        <w:ind w:right="-5" w:firstLine="708"/>
        <w:rPr>
          <w:rFonts w:ascii="Times New Roman" w:hAnsi="Times New Roman"/>
          <w:lang w:val="kk-KZ"/>
        </w:rPr>
      </w:pPr>
    </w:p>
    <w:p w:rsidR="007B44C8" w:rsidRPr="00B647F7" w:rsidRDefault="007B44C8" w:rsidP="00B647F7">
      <w:pPr>
        <w:spacing w:after="0" w:line="240" w:lineRule="auto"/>
        <w:rPr>
          <w:rFonts w:ascii="Times New Roman" w:hAnsi="Times New Roman"/>
        </w:rPr>
      </w:pPr>
      <w:r w:rsidRPr="00E04313">
        <w:rPr>
          <w:rFonts w:ascii="Times New Roman" w:hAnsi="Times New Roman"/>
          <w:noProof/>
          <w:lang w:eastAsia="ru-RU"/>
        </w:rPr>
        <w:pict>
          <v:shape id="Рисунок 24" o:spid="_x0000_i1045" type="#_x0000_t75" alt="1363334481089" style="width:171pt;height:2in;visibility:visible">
            <v:imagedata r:id="rId26" o:title=""/>
          </v:shape>
        </w:pict>
      </w:r>
      <w:r w:rsidRPr="00B647F7">
        <w:rPr>
          <w:rFonts w:ascii="Times New Roman" w:hAnsi="Times New Roman"/>
        </w:rPr>
        <w:t xml:space="preserve">     </w:t>
      </w:r>
    </w:p>
    <w:p w:rsidR="007B44C8" w:rsidRDefault="007B44C8" w:rsidP="00B647F7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7B44C8" w:rsidRDefault="007B44C8" w:rsidP="00B647F7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  <w:r w:rsidRPr="00B647F7">
        <w:rPr>
          <w:rFonts w:ascii="Times New Roman" w:hAnsi="Times New Roman"/>
          <w:sz w:val="28"/>
          <w:szCs w:val="28"/>
        </w:rPr>
        <w:t>В библиотеке среди учащихся 7-х классов был проведен конкурс чтецов на тему «Весна, любовь в произведениях казахских поэтов». Участвовало 12 чтецов, победители занявшие 1,2, 3 места были награждены грамотой. Всем участникам библиотекари вручили памятный буклет по теме конкурса.</w:t>
      </w:r>
    </w:p>
    <w:p w:rsidR="007B44C8" w:rsidRPr="00D13CDE" w:rsidRDefault="007B44C8" w:rsidP="00B647F7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7B44C8" w:rsidRPr="00B647F7" w:rsidRDefault="007B44C8" w:rsidP="00B647F7">
      <w:pPr>
        <w:spacing w:after="0" w:line="240" w:lineRule="auto"/>
        <w:rPr>
          <w:rFonts w:ascii="Times New Roman" w:hAnsi="Times New Roman"/>
        </w:rPr>
      </w:pPr>
      <w:r w:rsidRPr="00E04313">
        <w:rPr>
          <w:rFonts w:ascii="Times New Roman" w:hAnsi="Times New Roman"/>
          <w:noProof/>
          <w:lang w:eastAsia="ru-RU"/>
        </w:rPr>
        <w:pict>
          <v:shape id="Рисунок 23" o:spid="_x0000_i1046" type="#_x0000_t75" alt="1363333177996" style="width:146.25pt;height:120.75pt;visibility:visible">
            <v:imagedata r:id="rId27" o:title="" croptop="16220f"/>
          </v:shape>
        </w:pict>
      </w:r>
      <w:r w:rsidRPr="00B647F7">
        <w:rPr>
          <w:rFonts w:ascii="Times New Roman" w:hAnsi="Times New Roman"/>
        </w:rPr>
        <w:t xml:space="preserve">           </w:t>
      </w:r>
      <w:r w:rsidRPr="00E04313">
        <w:rPr>
          <w:rFonts w:ascii="Times New Roman" w:hAnsi="Times New Roman"/>
          <w:noProof/>
          <w:lang w:eastAsia="ru-RU"/>
        </w:rPr>
        <w:pict>
          <v:shape id="Рисунок 22" o:spid="_x0000_i1047" type="#_x0000_t75" alt="1363332768306" style="width:156pt;height:120.75pt;visibility:visible">
            <v:imagedata r:id="rId28" o:title=""/>
          </v:shape>
        </w:pict>
      </w:r>
      <w:r>
        <w:rPr>
          <w:noProof/>
          <w:lang w:val="kk-KZ" w:eastAsia="ru-RU"/>
        </w:rPr>
        <w:t xml:space="preserve">        </w:t>
      </w:r>
      <w:r w:rsidRPr="002C4268">
        <w:rPr>
          <w:noProof/>
          <w:lang w:eastAsia="ru-RU"/>
        </w:rPr>
        <w:pict>
          <v:shape id="Рисунок 21" o:spid="_x0000_i1048" type="#_x0000_t75" alt="1363332272954" style="width:170.25pt;height:120.75pt;visibility:visible">
            <v:imagedata r:id="rId29" o:title=""/>
          </v:shape>
        </w:pict>
      </w:r>
    </w:p>
    <w:p w:rsidR="007B44C8" w:rsidRDefault="007B44C8" w:rsidP="00B647F7">
      <w:pPr>
        <w:spacing w:after="0" w:line="240" w:lineRule="auto"/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ab/>
      </w:r>
    </w:p>
    <w:p w:rsidR="007B44C8" w:rsidRDefault="007B44C8" w:rsidP="00B647F7">
      <w:pPr>
        <w:spacing w:after="0" w:line="240" w:lineRule="auto"/>
        <w:rPr>
          <w:rFonts w:ascii="Times New Roman" w:hAnsi="Times New Roman"/>
          <w:lang w:val="kk-KZ"/>
        </w:rPr>
      </w:pPr>
    </w:p>
    <w:p w:rsidR="007B44C8" w:rsidRDefault="007B44C8" w:rsidP="00B647F7">
      <w:pPr>
        <w:spacing w:after="0" w:line="240" w:lineRule="auto"/>
        <w:rPr>
          <w:rFonts w:ascii="Times New Roman" w:hAnsi="Times New Roman"/>
          <w:lang w:val="kk-KZ"/>
        </w:rPr>
      </w:pPr>
    </w:p>
    <w:p w:rsidR="007B44C8" w:rsidRPr="00D13CDE" w:rsidRDefault="007B44C8" w:rsidP="00B647F7">
      <w:pPr>
        <w:spacing w:after="0" w:line="240" w:lineRule="auto"/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ab/>
      </w:r>
      <w:bookmarkStart w:id="0" w:name="_GoBack"/>
      <w:bookmarkEnd w:id="0"/>
    </w:p>
    <w:sectPr w:rsidR="007B44C8" w:rsidRPr="00D13CDE" w:rsidSect="00427F5A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24925"/>
    <w:multiLevelType w:val="hybridMultilevel"/>
    <w:tmpl w:val="BD644DCA"/>
    <w:lvl w:ilvl="0" w:tplc="23DAE90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CC475A"/>
    <w:multiLevelType w:val="hybridMultilevel"/>
    <w:tmpl w:val="0474503E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683758F8"/>
    <w:multiLevelType w:val="hybridMultilevel"/>
    <w:tmpl w:val="2B1A066E"/>
    <w:lvl w:ilvl="0" w:tplc="18E2D6B2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6C24278"/>
    <w:multiLevelType w:val="hybridMultilevel"/>
    <w:tmpl w:val="4C02751A"/>
    <w:lvl w:ilvl="0" w:tplc="98F451E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39581A"/>
    <w:multiLevelType w:val="hybridMultilevel"/>
    <w:tmpl w:val="C34021BC"/>
    <w:lvl w:ilvl="0" w:tplc="3AD66DA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7F5A"/>
    <w:rsid w:val="00012098"/>
    <w:rsid w:val="0005074E"/>
    <w:rsid w:val="002C4268"/>
    <w:rsid w:val="0032170A"/>
    <w:rsid w:val="00427F5A"/>
    <w:rsid w:val="004F07D0"/>
    <w:rsid w:val="007B44C8"/>
    <w:rsid w:val="00867F5B"/>
    <w:rsid w:val="00AA641F"/>
    <w:rsid w:val="00B647F7"/>
    <w:rsid w:val="00B77B49"/>
    <w:rsid w:val="00C83E03"/>
    <w:rsid w:val="00D13CDE"/>
    <w:rsid w:val="00D84809"/>
    <w:rsid w:val="00DE0BE5"/>
    <w:rsid w:val="00E04313"/>
    <w:rsid w:val="00EC7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E0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27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7F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427F5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64</TotalTime>
  <Pages>6</Pages>
  <Words>891</Words>
  <Characters>5081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www.PHILka.RU</cp:lastModifiedBy>
  <cp:revision>8</cp:revision>
  <dcterms:created xsi:type="dcterms:W3CDTF">2013-04-16T06:41:00Z</dcterms:created>
  <dcterms:modified xsi:type="dcterms:W3CDTF">2013-04-16T11:35:00Z</dcterms:modified>
</cp:coreProperties>
</file>