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F10" w:rsidRPr="00D329EA" w:rsidRDefault="004A4F10" w:rsidP="005C4959">
      <w:pPr>
        <w:jc w:val="center"/>
        <w:rPr>
          <w:b/>
          <w:sz w:val="28"/>
          <w:szCs w:val="28"/>
        </w:rPr>
      </w:pPr>
      <w:r w:rsidRPr="00D329EA">
        <w:rPr>
          <w:b/>
          <w:sz w:val="28"/>
          <w:szCs w:val="28"/>
        </w:rPr>
        <w:t>Страничка тифлопедагога</w:t>
      </w:r>
    </w:p>
    <w:p w:rsidR="004A4F10" w:rsidRPr="00B339AA" w:rsidRDefault="004A4F10" w:rsidP="005C4959">
      <w:pPr>
        <w:jc w:val="center"/>
      </w:pPr>
    </w:p>
    <w:p w:rsidR="004A4F10" w:rsidRPr="005908FC" w:rsidRDefault="004A4F10" w:rsidP="005C4959">
      <w:pPr>
        <w:jc w:val="both"/>
        <w:rPr>
          <w:sz w:val="28"/>
          <w:szCs w:val="28"/>
        </w:rPr>
      </w:pPr>
      <w:r w:rsidRPr="005908FC">
        <w:rPr>
          <w:sz w:val="28"/>
          <w:szCs w:val="28"/>
        </w:rPr>
        <w:t xml:space="preserve">     Коррекцию нарушений  зрения и вторичных отклонений в развитии у детей с патологией зрения осуществляет учитель-дефектолог (тифлопедагог).</w:t>
      </w:r>
    </w:p>
    <w:p w:rsidR="004A4F10" w:rsidRPr="005908FC" w:rsidRDefault="004A4F10" w:rsidP="005C4959">
      <w:pPr>
        <w:jc w:val="both"/>
        <w:rPr>
          <w:sz w:val="28"/>
          <w:szCs w:val="28"/>
        </w:rPr>
      </w:pPr>
    </w:p>
    <w:p w:rsidR="004A4F10" w:rsidRPr="005908FC" w:rsidRDefault="004A4F10" w:rsidP="005C4959">
      <w:pPr>
        <w:jc w:val="both"/>
        <w:rPr>
          <w:b/>
          <w:i/>
          <w:sz w:val="28"/>
          <w:szCs w:val="28"/>
        </w:rPr>
      </w:pPr>
      <w:r w:rsidRPr="005908FC">
        <w:rPr>
          <w:b/>
          <w:i/>
          <w:sz w:val="28"/>
          <w:szCs w:val="28"/>
        </w:rPr>
        <w:t>Направления работы тифлопедагога:</w:t>
      </w:r>
    </w:p>
    <w:p w:rsidR="004A4F10" w:rsidRPr="005908FC" w:rsidRDefault="004A4F10" w:rsidP="005C4959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 w:rsidRPr="005908FC">
        <w:rPr>
          <w:sz w:val="28"/>
          <w:szCs w:val="28"/>
        </w:rPr>
        <w:t>Тифлопедагогическое  обследование детей.</w:t>
      </w:r>
    </w:p>
    <w:p w:rsidR="004A4F10" w:rsidRPr="005908FC" w:rsidRDefault="004A4F10" w:rsidP="005C4959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 w:rsidRPr="005908FC">
        <w:rPr>
          <w:sz w:val="28"/>
          <w:szCs w:val="28"/>
        </w:rPr>
        <w:t>Проведение специальных коррекционных занятий с детьми.</w:t>
      </w:r>
    </w:p>
    <w:p w:rsidR="004A4F10" w:rsidRPr="005908FC" w:rsidRDefault="004A4F10" w:rsidP="005C4959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 w:rsidRPr="005908FC">
        <w:rPr>
          <w:sz w:val="28"/>
          <w:szCs w:val="28"/>
        </w:rPr>
        <w:t>Участие в методической работе.</w:t>
      </w:r>
    </w:p>
    <w:p w:rsidR="004A4F10" w:rsidRPr="005908FC" w:rsidRDefault="004A4F10" w:rsidP="005C4959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 w:rsidRPr="005908FC">
        <w:rPr>
          <w:sz w:val="28"/>
          <w:szCs w:val="28"/>
        </w:rPr>
        <w:t>Работа с родителями.</w:t>
      </w:r>
    </w:p>
    <w:p w:rsidR="004A4F10" w:rsidRPr="005908FC" w:rsidRDefault="004A4F10" w:rsidP="00D57A70">
      <w:pPr>
        <w:jc w:val="both"/>
        <w:rPr>
          <w:sz w:val="28"/>
          <w:szCs w:val="28"/>
        </w:rPr>
      </w:pPr>
    </w:p>
    <w:p w:rsidR="004A4F10" w:rsidRPr="005908FC" w:rsidRDefault="004A4F10" w:rsidP="00606A72">
      <w:pPr>
        <w:pStyle w:val="ListParagraph"/>
        <w:ind w:left="0" w:firstLine="720"/>
        <w:jc w:val="both"/>
        <w:rPr>
          <w:sz w:val="28"/>
          <w:szCs w:val="28"/>
        </w:rPr>
      </w:pPr>
      <w:r w:rsidRPr="005908FC">
        <w:rPr>
          <w:sz w:val="28"/>
          <w:szCs w:val="28"/>
        </w:rPr>
        <w:t xml:space="preserve">В соответствии  с </w:t>
      </w:r>
      <w:r w:rsidRPr="005908FC">
        <w:rPr>
          <w:sz w:val="28"/>
          <w:szCs w:val="28"/>
          <w:lang w:val="ru-MO"/>
        </w:rPr>
        <w:t xml:space="preserve">Типовой специальной программой воспитания и обучения детей дошкольного возраста с нарушением зрения </w:t>
      </w:r>
      <w:r w:rsidRPr="005908FC">
        <w:rPr>
          <w:sz w:val="28"/>
          <w:szCs w:val="28"/>
        </w:rPr>
        <w:t>(Под ред.Р.А.Сулейменовой) тифлопедагог проводит специальные коррекционные занятия:</w:t>
      </w:r>
    </w:p>
    <w:p w:rsidR="004A4F10" w:rsidRPr="00B339AA" w:rsidRDefault="004A4F10" w:rsidP="00606A72">
      <w:pPr>
        <w:pStyle w:val="ListParagraph"/>
        <w:ind w:left="0" w:firstLine="720"/>
        <w:jc w:val="both"/>
      </w:pPr>
    </w:p>
    <w:tbl>
      <w:tblPr>
        <w:tblW w:w="0" w:type="auto"/>
        <w:tblInd w:w="356" w:type="dxa"/>
        <w:tblLook w:val="00A0"/>
      </w:tblPr>
      <w:tblGrid>
        <w:gridCol w:w="2943"/>
        <w:gridCol w:w="6628"/>
      </w:tblGrid>
      <w:tr w:rsidR="004A4F10" w:rsidRPr="00B339AA" w:rsidTr="00D24567">
        <w:tc>
          <w:tcPr>
            <w:tcW w:w="2943" w:type="dxa"/>
          </w:tcPr>
          <w:p w:rsidR="004A4F10" w:rsidRPr="00B339AA" w:rsidRDefault="004A4F10" w:rsidP="00D24567">
            <w:pPr>
              <w:pStyle w:val="ListParagraph"/>
              <w:ind w:left="0"/>
              <w:jc w:val="both"/>
            </w:pPr>
            <w:r>
              <w:t xml:space="preserve">                    </w:t>
            </w:r>
            <w:r w:rsidRPr="001F3DC8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99pt;height:118.5pt;visibility:visible">
                  <v:imagedata r:id="rId5" o:title=""/>
                </v:shape>
              </w:pict>
            </w:r>
          </w:p>
        </w:tc>
        <w:tc>
          <w:tcPr>
            <w:tcW w:w="6628" w:type="dxa"/>
          </w:tcPr>
          <w:p w:rsidR="004A4F10" w:rsidRPr="00D24567" w:rsidRDefault="004A4F10" w:rsidP="00D24567">
            <w:pPr>
              <w:pStyle w:val="ListParagraph"/>
              <w:ind w:left="318"/>
              <w:jc w:val="both"/>
              <w:rPr>
                <w:b/>
                <w:i/>
              </w:rPr>
            </w:pPr>
          </w:p>
          <w:p w:rsidR="004A4F10" w:rsidRPr="005908FC" w:rsidRDefault="004A4F10" w:rsidP="00D24567">
            <w:pPr>
              <w:pStyle w:val="ListParagraph"/>
              <w:numPr>
                <w:ilvl w:val="0"/>
                <w:numId w:val="4"/>
              </w:numPr>
              <w:ind w:left="318" w:firstLine="0"/>
              <w:jc w:val="both"/>
              <w:rPr>
                <w:b/>
                <w:i/>
                <w:sz w:val="28"/>
                <w:szCs w:val="28"/>
              </w:rPr>
            </w:pPr>
            <w:r w:rsidRPr="005908FC">
              <w:rPr>
                <w:b/>
                <w:i/>
                <w:sz w:val="28"/>
                <w:szCs w:val="28"/>
              </w:rPr>
              <w:t>Развитие зрительного восприятия</w:t>
            </w:r>
          </w:p>
          <w:p w:rsidR="004A4F10" w:rsidRPr="005908FC" w:rsidRDefault="004A4F10" w:rsidP="00D24567">
            <w:pPr>
              <w:pStyle w:val="ListParagraph"/>
              <w:ind w:left="34"/>
              <w:jc w:val="both"/>
              <w:rPr>
                <w:sz w:val="28"/>
                <w:szCs w:val="28"/>
              </w:rPr>
            </w:pPr>
            <w:r w:rsidRPr="005908FC">
              <w:rPr>
                <w:sz w:val="28"/>
                <w:szCs w:val="28"/>
              </w:rPr>
              <w:t>-формирование сенсорных эталонов (цвет, форма, величина);</w:t>
            </w:r>
          </w:p>
          <w:p w:rsidR="004A4F10" w:rsidRPr="005908FC" w:rsidRDefault="004A4F10" w:rsidP="00D24567">
            <w:pPr>
              <w:pStyle w:val="ListParagraph"/>
              <w:ind w:left="34"/>
              <w:jc w:val="both"/>
              <w:rPr>
                <w:sz w:val="28"/>
                <w:szCs w:val="28"/>
              </w:rPr>
            </w:pPr>
            <w:r w:rsidRPr="005908FC">
              <w:rPr>
                <w:sz w:val="28"/>
                <w:szCs w:val="28"/>
              </w:rPr>
              <w:t>-развитие предметного восприятия;</w:t>
            </w:r>
          </w:p>
          <w:p w:rsidR="004A4F10" w:rsidRPr="005908FC" w:rsidRDefault="004A4F10" w:rsidP="00D24567">
            <w:pPr>
              <w:pStyle w:val="ListParagraph"/>
              <w:ind w:left="0" w:firstLine="34"/>
              <w:jc w:val="both"/>
              <w:rPr>
                <w:sz w:val="28"/>
                <w:szCs w:val="28"/>
              </w:rPr>
            </w:pPr>
            <w:r w:rsidRPr="005908FC">
              <w:rPr>
                <w:sz w:val="28"/>
                <w:szCs w:val="28"/>
              </w:rPr>
              <w:t>-развитие восприятия сюжетных изображений.</w:t>
            </w:r>
          </w:p>
          <w:p w:rsidR="004A4F10" w:rsidRPr="00B339AA" w:rsidRDefault="004A4F10" w:rsidP="00D24567">
            <w:pPr>
              <w:pStyle w:val="ListParagraph"/>
              <w:ind w:left="0"/>
              <w:jc w:val="both"/>
            </w:pPr>
          </w:p>
        </w:tc>
      </w:tr>
    </w:tbl>
    <w:p w:rsidR="004A4F10" w:rsidRDefault="004A4F10" w:rsidP="00606A72">
      <w:pPr>
        <w:pStyle w:val="ListParagraph"/>
        <w:ind w:left="709"/>
        <w:jc w:val="both"/>
      </w:pPr>
      <w:r>
        <w:t xml:space="preserve"> </w:t>
      </w:r>
    </w:p>
    <w:p w:rsidR="004A4F10" w:rsidRDefault="004A4F10" w:rsidP="00606A72">
      <w:pPr>
        <w:pStyle w:val="ListParagraph"/>
        <w:ind w:left="709"/>
        <w:jc w:val="both"/>
      </w:pPr>
    </w:p>
    <w:tbl>
      <w:tblPr>
        <w:tblW w:w="0" w:type="auto"/>
        <w:tblInd w:w="534" w:type="dxa"/>
        <w:tblLook w:val="00A0"/>
      </w:tblPr>
      <w:tblGrid>
        <w:gridCol w:w="4961"/>
        <w:gridCol w:w="4407"/>
      </w:tblGrid>
      <w:tr w:rsidR="004A4F10" w:rsidTr="00D24567">
        <w:trPr>
          <w:trHeight w:val="1944"/>
        </w:trPr>
        <w:tc>
          <w:tcPr>
            <w:tcW w:w="4961" w:type="dxa"/>
          </w:tcPr>
          <w:p w:rsidR="004A4F10" w:rsidRDefault="004A4F10" w:rsidP="00D24567">
            <w:pPr>
              <w:pStyle w:val="ListParagraph"/>
              <w:ind w:left="709"/>
              <w:jc w:val="both"/>
            </w:pPr>
          </w:p>
          <w:p w:rsidR="004A4F10" w:rsidRPr="00B339AA" w:rsidRDefault="004A4F10" w:rsidP="00D24567">
            <w:pPr>
              <w:pStyle w:val="ListParagraph"/>
              <w:ind w:left="709"/>
              <w:jc w:val="both"/>
            </w:pPr>
          </w:p>
          <w:p w:rsidR="004A4F10" w:rsidRPr="005908FC" w:rsidRDefault="004A4F10" w:rsidP="00D24567">
            <w:pPr>
              <w:pStyle w:val="ListParagraph"/>
              <w:numPr>
                <w:ilvl w:val="0"/>
                <w:numId w:val="4"/>
              </w:numPr>
              <w:ind w:left="0" w:hanging="142"/>
              <w:jc w:val="both"/>
              <w:rPr>
                <w:b/>
                <w:i/>
                <w:sz w:val="28"/>
                <w:szCs w:val="28"/>
              </w:rPr>
            </w:pPr>
            <w:r w:rsidRPr="005908FC">
              <w:rPr>
                <w:b/>
                <w:i/>
                <w:sz w:val="28"/>
                <w:szCs w:val="28"/>
              </w:rPr>
              <w:t>Ориентировка в пространстве</w:t>
            </w:r>
          </w:p>
          <w:p w:rsidR="004A4F10" w:rsidRPr="005908FC" w:rsidRDefault="004A4F10" w:rsidP="00D24567">
            <w:pPr>
              <w:pStyle w:val="ListParagraph"/>
              <w:ind w:left="0" w:hanging="142"/>
              <w:jc w:val="both"/>
              <w:rPr>
                <w:sz w:val="28"/>
                <w:szCs w:val="28"/>
              </w:rPr>
            </w:pPr>
            <w:r w:rsidRPr="005908FC">
              <w:rPr>
                <w:sz w:val="28"/>
                <w:szCs w:val="28"/>
              </w:rPr>
              <w:t>-ориентировка на себе;</w:t>
            </w:r>
          </w:p>
          <w:p w:rsidR="004A4F10" w:rsidRPr="005908FC" w:rsidRDefault="004A4F10" w:rsidP="00D24567">
            <w:pPr>
              <w:pStyle w:val="ListParagraph"/>
              <w:ind w:left="0" w:hanging="142"/>
              <w:jc w:val="both"/>
              <w:rPr>
                <w:sz w:val="28"/>
                <w:szCs w:val="28"/>
              </w:rPr>
            </w:pPr>
            <w:r w:rsidRPr="005908FC">
              <w:rPr>
                <w:sz w:val="28"/>
                <w:szCs w:val="28"/>
              </w:rPr>
              <w:t>-ориентировка относительно себя и другого  предмета;</w:t>
            </w:r>
          </w:p>
          <w:p w:rsidR="004A4F10" w:rsidRDefault="004A4F10" w:rsidP="00D24567">
            <w:pPr>
              <w:pStyle w:val="ListParagraph"/>
              <w:ind w:left="0" w:hanging="142"/>
              <w:jc w:val="both"/>
            </w:pPr>
            <w:r w:rsidRPr="005908FC">
              <w:rPr>
                <w:sz w:val="28"/>
                <w:szCs w:val="28"/>
              </w:rPr>
              <w:t>-ориентировка в микро и макропространстве</w:t>
            </w:r>
          </w:p>
        </w:tc>
        <w:tc>
          <w:tcPr>
            <w:tcW w:w="4407" w:type="dxa"/>
          </w:tcPr>
          <w:p w:rsidR="004A4F10" w:rsidRDefault="004A4F10" w:rsidP="00D24567">
            <w:pPr>
              <w:pStyle w:val="ListParagraph"/>
              <w:ind w:left="0"/>
              <w:jc w:val="both"/>
            </w:pPr>
            <w:r w:rsidRPr="001F3DC8">
              <w:rPr>
                <w:noProof/>
              </w:rPr>
              <w:pict>
                <v:shape id="Рисунок 7" o:spid="_x0000_i1026" type="#_x0000_t75" style="width:180pt;height:123.75pt;visibility:visible">
                  <v:imagedata r:id="rId6" o:title=""/>
                </v:shape>
              </w:pict>
            </w:r>
          </w:p>
        </w:tc>
      </w:tr>
    </w:tbl>
    <w:p w:rsidR="004A4F10" w:rsidRDefault="004A4F10" w:rsidP="00D329EA">
      <w:pPr>
        <w:jc w:val="both"/>
      </w:pPr>
    </w:p>
    <w:p w:rsidR="004A4F10" w:rsidRPr="00B339AA" w:rsidRDefault="004A4F10" w:rsidP="00D329EA">
      <w:pPr>
        <w:jc w:val="both"/>
      </w:pPr>
    </w:p>
    <w:tbl>
      <w:tblPr>
        <w:tblW w:w="0" w:type="auto"/>
        <w:tblInd w:w="709" w:type="dxa"/>
        <w:tblLook w:val="00A0"/>
      </w:tblPr>
      <w:tblGrid>
        <w:gridCol w:w="4077"/>
        <w:gridCol w:w="4785"/>
      </w:tblGrid>
      <w:tr w:rsidR="004A4F10" w:rsidRPr="005908FC" w:rsidTr="00D24567">
        <w:trPr>
          <w:trHeight w:val="1936"/>
        </w:trPr>
        <w:tc>
          <w:tcPr>
            <w:tcW w:w="4077" w:type="dxa"/>
          </w:tcPr>
          <w:p w:rsidR="004A4F10" w:rsidRPr="005908FC" w:rsidRDefault="004A4F10" w:rsidP="00D24567">
            <w:pPr>
              <w:pStyle w:val="ListParagraph"/>
              <w:ind w:left="0"/>
              <w:rPr>
                <w:sz w:val="28"/>
                <w:szCs w:val="28"/>
              </w:rPr>
            </w:pPr>
            <w:r w:rsidRPr="005908FC">
              <w:rPr>
                <w:sz w:val="28"/>
                <w:szCs w:val="28"/>
              </w:rPr>
              <w:t xml:space="preserve">                      </w:t>
            </w:r>
            <w:r w:rsidRPr="005908FC">
              <w:rPr>
                <w:sz w:val="28"/>
                <w:szCs w:val="28"/>
              </w:rPr>
              <w:pict>
                <v:shape id="_x0000_i1027" type="#_x0000_t75" style="width:137.25pt;height:125.25pt">
                  <v:imagedata r:id="rId7" o:title=""/>
                </v:shape>
              </w:pict>
            </w:r>
            <w:r w:rsidRPr="005908FC">
              <w:rPr>
                <w:sz w:val="28"/>
                <w:szCs w:val="28"/>
              </w:rPr>
              <w:t xml:space="preserve">             </w:t>
            </w:r>
          </w:p>
        </w:tc>
        <w:tc>
          <w:tcPr>
            <w:tcW w:w="4785" w:type="dxa"/>
          </w:tcPr>
          <w:p w:rsidR="004A4F10" w:rsidRPr="005908FC" w:rsidRDefault="004A4F10" w:rsidP="00D24567">
            <w:pPr>
              <w:pStyle w:val="ListParagraph"/>
              <w:ind w:left="0"/>
              <w:rPr>
                <w:b/>
                <w:i/>
                <w:sz w:val="28"/>
                <w:szCs w:val="28"/>
              </w:rPr>
            </w:pPr>
            <w:r w:rsidRPr="005908FC">
              <w:rPr>
                <w:b/>
                <w:i/>
                <w:sz w:val="28"/>
                <w:szCs w:val="28"/>
              </w:rPr>
              <w:t xml:space="preserve"> </w:t>
            </w:r>
          </w:p>
          <w:p w:rsidR="004A4F10" w:rsidRPr="005908FC" w:rsidRDefault="004A4F10" w:rsidP="00D24567">
            <w:pPr>
              <w:pStyle w:val="ListParagraph"/>
              <w:numPr>
                <w:ilvl w:val="0"/>
                <w:numId w:val="4"/>
              </w:numPr>
              <w:ind w:left="0" w:firstLine="0"/>
              <w:rPr>
                <w:b/>
                <w:i/>
                <w:sz w:val="28"/>
                <w:szCs w:val="28"/>
              </w:rPr>
            </w:pPr>
            <w:r w:rsidRPr="005908FC">
              <w:rPr>
                <w:b/>
                <w:i/>
                <w:sz w:val="28"/>
                <w:szCs w:val="28"/>
              </w:rPr>
              <w:t xml:space="preserve">  Социально-бытовая ориентировка</w:t>
            </w:r>
          </w:p>
          <w:p w:rsidR="004A4F10" w:rsidRPr="005908FC" w:rsidRDefault="004A4F10" w:rsidP="00D24567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5908FC">
              <w:rPr>
                <w:b/>
                <w:i/>
                <w:sz w:val="28"/>
                <w:szCs w:val="28"/>
              </w:rPr>
              <w:t>-</w:t>
            </w:r>
            <w:r w:rsidRPr="005908FC">
              <w:rPr>
                <w:sz w:val="28"/>
                <w:szCs w:val="28"/>
              </w:rPr>
              <w:t>развитие предметных направлений;</w:t>
            </w:r>
          </w:p>
          <w:p w:rsidR="004A4F10" w:rsidRPr="005908FC" w:rsidRDefault="004A4F10" w:rsidP="00D24567">
            <w:pPr>
              <w:pStyle w:val="ListParagraph"/>
              <w:ind w:left="0"/>
              <w:rPr>
                <w:sz w:val="28"/>
                <w:szCs w:val="28"/>
              </w:rPr>
            </w:pPr>
            <w:r w:rsidRPr="005908FC">
              <w:rPr>
                <w:sz w:val="28"/>
                <w:szCs w:val="28"/>
              </w:rPr>
              <w:t>-наблюдение на улице;</w:t>
            </w:r>
          </w:p>
          <w:p w:rsidR="004A4F10" w:rsidRPr="005908FC" w:rsidRDefault="004A4F10" w:rsidP="00D24567">
            <w:pPr>
              <w:pStyle w:val="ListParagraph"/>
              <w:ind w:left="0"/>
              <w:rPr>
                <w:sz w:val="28"/>
                <w:szCs w:val="28"/>
              </w:rPr>
            </w:pPr>
            <w:r w:rsidRPr="005908FC">
              <w:rPr>
                <w:sz w:val="28"/>
                <w:szCs w:val="28"/>
              </w:rPr>
              <w:t>-приобщение к труду взрослых;</w:t>
            </w:r>
          </w:p>
          <w:p w:rsidR="004A4F10" w:rsidRPr="005908FC" w:rsidRDefault="004A4F10" w:rsidP="00D24567">
            <w:pPr>
              <w:pStyle w:val="ListParagraph"/>
              <w:ind w:left="0"/>
              <w:rPr>
                <w:sz w:val="28"/>
                <w:szCs w:val="28"/>
              </w:rPr>
            </w:pPr>
            <w:r w:rsidRPr="005908FC">
              <w:rPr>
                <w:sz w:val="28"/>
                <w:szCs w:val="28"/>
              </w:rPr>
              <w:t>-ребенку о нем самом;</w:t>
            </w:r>
          </w:p>
          <w:p w:rsidR="004A4F10" w:rsidRPr="005908FC" w:rsidRDefault="004A4F10" w:rsidP="00D24567">
            <w:pPr>
              <w:pStyle w:val="ListParagraph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4A4F10" w:rsidRPr="00B339AA" w:rsidRDefault="004A4F10" w:rsidP="00606A72">
      <w:pPr>
        <w:pStyle w:val="ListParagraph"/>
        <w:ind w:left="709"/>
        <w:jc w:val="both"/>
      </w:pPr>
      <w:r w:rsidRPr="00B339AA">
        <w:t xml:space="preserve">                                                          </w:t>
      </w:r>
    </w:p>
    <w:tbl>
      <w:tblPr>
        <w:tblW w:w="0" w:type="auto"/>
        <w:tblInd w:w="709" w:type="dxa"/>
        <w:tblLook w:val="00A0"/>
      </w:tblPr>
      <w:tblGrid>
        <w:gridCol w:w="4786"/>
        <w:gridCol w:w="4642"/>
      </w:tblGrid>
      <w:tr w:rsidR="004A4F10" w:rsidTr="00D24567">
        <w:tc>
          <w:tcPr>
            <w:tcW w:w="4786" w:type="dxa"/>
          </w:tcPr>
          <w:p w:rsidR="004A4F10" w:rsidRDefault="004A4F10" w:rsidP="00D24567">
            <w:pPr>
              <w:jc w:val="both"/>
            </w:pPr>
          </w:p>
          <w:p w:rsidR="004A4F10" w:rsidRPr="005908FC" w:rsidRDefault="004A4F10" w:rsidP="00D24567">
            <w:pPr>
              <w:jc w:val="both"/>
              <w:rPr>
                <w:sz w:val="28"/>
                <w:szCs w:val="28"/>
              </w:rPr>
            </w:pPr>
          </w:p>
          <w:p w:rsidR="004A4F10" w:rsidRPr="005908FC" w:rsidRDefault="004A4F10" w:rsidP="00D24567">
            <w:pPr>
              <w:pStyle w:val="ListParagraph"/>
              <w:numPr>
                <w:ilvl w:val="0"/>
                <w:numId w:val="4"/>
              </w:numPr>
              <w:ind w:left="34" w:firstLine="142"/>
              <w:rPr>
                <w:sz w:val="28"/>
                <w:szCs w:val="28"/>
              </w:rPr>
            </w:pPr>
            <w:r w:rsidRPr="005908FC">
              <w:rPr>
                <w:b/>
                <w:i/>
                <w:sz w:val="28"/>
                <w:szCs w:val="28"/>
              </w:rPr>
              <w:t xml:space="preserve">  Развитие осязания и мелкой моторики, координаций движений</w:t>
            </w:r>
            <w:r w:rsidRPr="005908FC">
              <w:rPr>
                <w:sz w:val="28"/>
                <w:szCs w:val="28"/>
              </w:rPr>
              <w:t>.</w:t>
            </w:r>
          </w:p>
          <w:p w:rsidR="004A4F10" w:rsidRPr="005908FC" w:rsidRDefault="004A4F10" w:rsidP="00D24567">
            <w:pPr>
              <w:pStyle w:val="ListParagraph"/>
              <w:ind w:left="34" w:firstLine="142"/>
              <w:rPr>
                <w:sz w:val="28"/>
                <w:szCs w:val="28"/>
              </w:rPr>
            </w:pPr>
            <w:r w:rsidRPr="005908FC">
              <w:rPr>
                <w:sz w:val="28"/>
                <w:szCs w:val="28"/>
              </w:rPr>
              <w:t>-формирование осязательного восприятия предметов и явлений окружающего мира;</w:t>
            </w:r>
          </w:p>
          <w:p w:rsidR="004A4F10" w:rsidRDefault="004A4F10" w:rsidP="00D24567">
            <w:pPr>
              <w:pStyle w:val="ListParagraph"/>
              <w:ind w:left="0"/>
              <w:jc w:val="both"/>
            </w:pPr>
          </w:p>
        </w:tc>
        <w:tc>
          <w:tcPr>
            <w:tcW w:w="4642" w:type="dxa"/>
          </w:tcPr>
          <w:p w:rsidR="004A4F10" w:rsidRPr="00B32CD6" w:rsidRDefault="004A4F10" w:rsidP="00D24567">
            <w:pPr>
              <w:jc w:val="both"/>
              <w:rPr>
                <w:noProof/>
              </w:rPr>
            </w:pPr>
            <w:r>
              <w:t xml:space="preserve">  </w:t>
            </w:r>
            <w:r w:rsidRPr="006A6F60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Pr="00B32CD6">
              <w:rPr>
                <w:noProof/>
              </w:rPr>
              <w:pict>
                <v:shape id="_x0000_i1028" type="#_x0000_t75" style="width:165.75pt;height:124.5pt">
                  <v:imagedata r:id="rId8" o:title=""/>
                </v:shape>
              </w:pict>
            </w:r>
          </w:p>
          <w:p w:rsidR="004A4F10" w:rsidRDefault="004A4F10" w:rsidP="00D24567">
            <w:pPr>
              <w:pStyle w:val="ListParagraph"/>
              <w:ind w:left="34" w:firstLine="142"/>
              <w:jc w:val="both"/>
            </w:pPr>
            <w:r>
              <w:t xml:space="preserve">                                                                  </w:t>
            </w:r>
          </w:p>
        </w:tc>
      </w:tr>
    </w:tbl>
    <w:p w:rsidR="004A4F10" w:rsidRDefault="004A4F10" w:rsidP="00B339AA">
      <w:pPr>
        <w:jc w:val="both"/>
        <w:rPr>
          <w:sz w:val="28"/>
          <w:szCs w:val="28"/>
        </w:rPr>
      </w:pPr>
      <w:r w:rsidRPr="005908FC">
        <w:rPr>
          <w:sz w:val="28"/>
          <w:szCs w:val="28"/>
        </w:rPr>
        <w:t xml:space="preserve">          </w:t>
      </w:r>
    </w:p>
    <w:p w:rsidR="004A4F10" w:rsidRPr="005908FC" w:rsidRDefault="004A4F10" w:rsidP="005908FC">
      <w:pPr>
        <w:ind w:firstLine="500"/>
        <w:jc w:val="both"/>
        <w:rPr>
          <w:sz w:val="28"/>
          <w:szCs w:val="28"/>
        </w:rPr>
      </w:pPr>
      <w:r w:rsidRPr="005908FC">
        <w:rPr>
          <w:sz w:val="28"/>
          <w:szCs w:val="28"/>
        </w:rPr>
        <w:t>Особый вид индивидуально-коррекционных занятий тифлопедагога - подготовка детей к проверке остроты зрения, к лечению на аппаратах.</w:t>
      </w: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  <w:r>
        <w:rPr>
          <w:noProof/>
        </w:rPr>
        <w:pict>
          <v:shape id="Рисунок 18" o:spid="_x0000_s1026" type="#_x0000_t75" style="position:absolute;left:0;text-align:left;margin-left:20pt;margin-top:1.75pt;width:124.95pt;height:94.1pt;z-index:251664896;visibility:visible">
            <v:imagedata r:id="rId9" o:title=""/>
          </v:shape>
        </w:pict>
      </w:r>
      <w:r>
        <w:t xml:space="preserve">                                                                           </w:t>
      </w:r>
      <w:r w:rsidRPr="001F3DC8">
        <w:rPr>
          <w:noProof/>
        </w:rPr>
        <w:pict>
          <v:shape id="_x0000_i1029" type="#_x0000_t75" style="width:128.25pt;height:95.25pt;visibility:visible">
            <v:imagedata r:id="rId10" o:title=""/>
          </v:shape>
        </w:pict>
      </w:r>
      <w:r>
        <w:t xml:space="preserve">            </w:t>
      </w:r>
      <w:r w:rsidRPr="001F3DC8">
        <w:rPr>
          <w:noProof/>
        </w:rPr>
        <w:pict>
          <v:shape id="Рисунок 4" o:spid="_x0000_i1030" type="#_x0000_t75" style="width:113.25pt;height:98.25pt;visibility:visible">
            <v:imagedata r:id="rId11" o:title=""/>
          </v:shape>
        </w:pict>
      </w:r>
    </w:p>
    <w:p w:rsidR="004A4F10" w:rsidRDefault="004A4F10" w:rsidP="00B339AA">
      <w:pPr>
        <w:jc w:val="both"/>
      </w:pPr>
    </w:p>
    <w:p w:rsidR="004A4F10" w:rsidRPr="005908FC" w:rsidRDefault="004A4F10" w:rsidP="005908FC">
      <w:pPr>
        <w:ind w:firstLine="600"/>
        <w:jc w:val="both"/>
        <w:rPr>
          <w:sz w:val="28"/>
          <w:szCs w:val="28"/>
        </w:rPr>
      </w:pPr>
      <w:r w:rsidRPr="005908FC">
        <w:rPr>
          <w:sz w:val="28"/>
          <w:szCs w:val="28"/>
        </w:rPr>
        <w:t>Зная особенности патологии органов зрения, понимая зрительные возможности ребенка, систематически консультируясь с врачом – офтальмологом, поддерживая в ребенке интерес к лечению, убеждая его в наличии положительного результата, тифлопедагоги становятся участниками возвращения детям возможной полноты зрительных функци</w:t>
      </w:r>
      <w:r>
        <w:rPr>
          <w:sz w:val="28"/>
          <w:szCs w:val="28"/>
        </w:rPr>
        <w:t>й</w:t>
      </w:r>
      <w:r w:rsidRPr="005908FC">
        <w:rPr>
          <w:sz w:val="28"/>
          <w:szCs w:val="28"/>
        </w:rPr>
        <w:t xml:space="preserve">. </w:t>
      </w:r>
    </w:p>
    <w:p w:rsidR="004A4F10" w:rsidRPr="005908FC" w:rsidRDefault="004A4F10" w:rsidP="00B339AA">
      <w:pPr>
        <w:jc w:val="both"/>
        <w:rPr>
          <w:sz w:val="28"/>
          <w:szCs w:val="28"/>
        </w:rPr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Default="004A4F10" w:rsidP="00B339AA">
      <w:pPr>
        <w:jc w:val="both"/>
      </w:pPr>
    </w:p>
    <w:p w:rsidR="004A4F10" w:rsidRPr="00B339AA" w:rsidRDefault="004A4F10" w:rsidP="006C7F8A">
      <w:pPr>
        <w:pStyle w:val="BodyTextIndent"/>
        <w:ind w:firstLine="0"/>
        <w:jc w:val="center"/>
        <w:rPr>
          <w:rFonts w:ascii="Times New Roman" w:hAnsi="Times New Roman"/>
          <w:b/>
          <w:smallCaps/>
          <w:sz w:val="32"/>
          <w:szCs w:val="32"/>
        </w:rPr>
      </w:pPr>
      <w:r w:rsidRPr="00B339AA">
        <w:rPr>
          <w:rFonts w:ascii="Times New Roman" w:hAnsi="Times New Roman"/>
          <w:b/>
          <w:smallCaps/>
          <w:sz w:val="32"/>
          <w:szCs w:val="32"/>
        </w:rPr>
        <w:t>Организация лечебно-восстановительной</w:t>
      </w:r>
    </w:p>
    <w:p w:rsidR="004A4F10" w:rsidRPr="00B339AA" w:rsidRDefault="004A4F10" w:rsidP="006C7F8A">
      <w:pPr>
        <w:pStyle w:val="BodyTextIndent"/>
        <w:ind w:firstLine="0"/>
        <w:jc w:val="center"/>
        <w:rPr>
          <w:rFonts w:ascii="Times New Roman" w:hAnsi="Times New Roman"/>
          <w:b/>
          <w:smallCaps/>
          <w:sz w:val="32"/>
          <w:szCs w:val="32"/>
        </w:rPr>
      </w:pPr>
      <w:r w:rsidRPr="00B339AA">
        <w:rPr>
          <w:rFonts w:ascii="Times New Roman" w:hAnsi="Times New Roman"/>
          <w:b/>
          <w:smallCaps/>
          <w:sz w:val="32"/>
          <w:szCs w:val="32"/>
        </w:rPr>
        <w:t>и коррекционно-педагогической работы</w:t>
      </w:r>
    </w:p>
    <w:p w:rsidR="004A4F10" w:rsidRDefault="004A4F10">
      <w:r>
        <w:rPr>
          <w:noProof/>
        </w:rPr>
        <w:pict>
          <v:roundrect id="Скругленный прямоугольник 1" o:spid="_x0000_s1027" style="position:absolute;margin-left:78.8pt;margin-top:10.85pt;width:320.25pt;height:74.05pt;z-index:-2516659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" strokecolor="blue" strokeweight="4.5pt">
            <v:textbox style="mso-next-textbox:#Скругленный прямоугольник 1">
              <w:txbxContent>
                <w:p w:rsidR="004A4F10" w:rsidRPr="00E56864" w:rsidRDefault="004A4F10" w:rsidP="0090372A">
                  <w:pPr>
                    <w:jc w:val="center"/>
                    <w:rPr>
                      <w:b/>
                      <w:smallCaps/>
                      <w:sz w:val="28"/>
                      <w:szCs w:val="28"/>
                    </w:rPr>
                  </w:pPr>
                  <w:bookmarkStart w:id="0" w:name="_GoBack"/>
                  <w:bookmarkEnd w:id="0"/>
                  <w:r>
                    <w:rPr>
                      <w:b/>
                      <w:smallCaps/>
                      <w:sz w:val="28"/>
                      <w:szCs w:val="28"/>
                    </w:rPr>
                    <w:t>лечебно – восстановительная и</w:t>
                  </w:r>
                  <w:r w:rsidRPr="00D329EA">
                    <w:rPr>
                      <w:b/>
                      <w:smallCaps/>
                      <w:sz w:val="28"/>
                      <w:szCs w:val="28"/>
                    </w:rPr>
                    <w:t xml:space="preserve">  коррекционно-педагогическая</w:t>
                  </w:r>
                  <w:r>
                    <w:rPr>
                      <w:b/>
                      <w:smallCaps/>
                      <w:sz w:val="28"/>
                      <w:szCs w:val="28"/>
                    </w:rPr>
                    <w:t xml:space="preserve"> деятельность</w:t>
                  </w:r>
                  <w:r w:rsidRPr="00E56864">
                    <w:rPr>
                      <w:b/>
                      <w:smallCaps/>
                      <w:sz w:val="28"/>
                      <w:szCs w:val="28"/>
                    </w:rPr>
                    <w:t xml:space="preserve"> ДОУ</w:t>
                  </w:r>
                </w:p>
                <w:p w:rsidR="004A4F10" w:rsidRPr="00E56864" w:rsidRDefault="004A4F10" w:rsidP="0090372A">
                  <w:pPr>
                    <w:jc w:val="center"/>
                  </w:pPr>
                </w:p>
              </w:txbxContent>
            </v:textbox>
          </v:roundrect>
        </w:pict>
      </w:r>
    </w:p>
    <w:p w:rsidR="004A4F10" w:rsidRDefault="004A4F10"/>
    <w:p w:rsidR="004A4F10" w:rsidRDefault="004A4F10">
      <w:r>
        <w:rPr>
          <w:noProof/>
        </w:rPr>
        <w:pict>
          <v:roundrect id="Скругленный прямоугольник 9" o:spid="_x0000_s1028" style="position:absolute;margin-left:15pt;margin-top:363.2pt;width:218.4pt;height:153.6pt;z-index:2516556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" strokecolor="blue" strokeweight="4.5pt">
            <v:textbox style="mso-next-textbox:#Скругленный прямоугольник 9">
              <w:txbxContent>
                <w:p w:rsidR="004A4F10" w:rsidRPr="0090372A" w:rsidRDefault="004A4F10" w:rsidP="0090372A">
                  <w:pPr>
                    <w:pStyle w:val="Heading1"/>
                    <w:rPr>
                      <w:rFonts w:ascii="Times New Roman" w:hAnsi="Times New Roman"/>
                      <w:smallCaps/>
                      <w:sz w:val="28"/>
                      <w:szCs w:val="28"/>
                    </w:rPr>
                  </w:pPr>
                  <w:r w:rsidRPr="0090372A">
                    <w:rPr>
                      <w:rFonts w:ascii="Times New Roman" w:hAnsi="Times New Roman"/>
                      <w:smallCaps/>
                      <w:sz w:val="28"/>
                      <w:szCs w:val="28"/>
                    </w:rPr>
                    <w:t xml:space="preserve">Комплексное лечение </w:t>
                  </w:r>
                </w:p>
                <w:p w:rsidR="004A4F10" w:rsidRPr="0090372A" w:rsidRDefault="004A4F10" w:rsidP="0090372A">
                  <w:pPr>
                    <w:pStyle w:val="Heading1"/>
                    <w:rPr>
                      <w:rFonts w:ascii="Times New Roman" w:hAnsi="Times New Roman"/>
                      <w:smallCaps/>
                      <w:sz w:val="28"/>
                      <w:szCs w:val="28"/>
                    </w:rPr>
                  </w:pPr>
                  <w:r w:rsidRPr="0090372A">
                    <w:rPr>
                      <w:rFonts w:ascii="Times New Roman" w:hAnsi="Times New Roman"/>
                      <w:smallCaps/>
                      <w:sz w:val="28"/>
                      <w:szCs w:val="28"/>
                    </w:rPr>
                    <w:t>амблиопии и косоглазия</w:t>
                  </w:r>
                </w:p>
                <w:p w:rsidR="004A4F10" w:rsidRPr="005908FC" w:rsidRDefault="004A4F10" w:rsidP="002D0372">
                  <w:pPr>
                    <w:numPr>
                      <w:ilvl w:val="0"/>
                      <w:numId w:val="1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5908FC">
                    <w:rPr>
                      <w:sz w:val="24"/>
                      <w:szCs w:val="24"/>
                    </w:rPr>
                    <w:t>Плеоптическое (без участия специальных приборов)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4A4F10" w:rsidRPr="005908FC" w:rsidRDefault="004A4F10" w:rsidP="002D0372">
                  <w:pPr>
                    <w:numPr>
                      <w:ilvl w:val="0"/>
                      <w:numId w:val="1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5908FC">
                    <w:rPr>
                      <w:sz w:val="24"/>
                      <w:szCs w:val="24"/>
                    </w:rPr>
                    <w:t>Ортоптическое (аппаратное лечение)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4A4F10" w:rsidRPr="005908FC" w:rsidRDefault="004A4F10" w:rsidP="002D0372">
                  <w:pPr>
                    <w:numPr>
                      <w:ilvl w:val="0"/>
                      <w:numId w:val="1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5908FC">
                    <w:rPr>
                      <w:sz w:val="24"/>
                      <w:szCs w:val="24"/>
                    </w:rPr>
                    <w:t>Плеопто-стереоскопическое (тренировка бинокулярного и глубинного зрения)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4A4F10" w:rsidRDefault="004A4F10" w:rsidP="0090372A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5" o:spid="_x0000_s1029" type="#_x0000_t32" style="position:absolute;margin-left:65.75pt;margin-top:168.3pt;width:0;height:48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" strokecolor="red" strokeweight="2.25pt">
            <v:stroke endarrow="open"/>
          </v:shape>
        </w:pict>
      </w: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17" o:spid="_x0000_s1030" type="#_x0000_t34" style="position:absolute;margin-left:358.7pt;margin-top:189.85pt;width:43.2pt;height:.05pt;rotation:90;flip:x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" adj=",120722400,-218475" strokecolor="red" strokeweight="2.25pt">
            <v:stroke endarrow="open"/>
          </v:shape>
        </w:pict>
      </w:r>
      <w:r>
        <w:rPr>
          <w:noProof/>
        </w:rPr>
        <w:pict>
          <v:shape id="Прямая со стрелкой 16" o:spid="_x0000_s1031" type="#_x0000_t32" style="position:absolute;margin-left:91.9pt;margin-top:532.4pt;width:31.9pt;height:0;rotation:90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" adj="-111419,-1,-111419" strokecolor="red" strokeweight="2.25pt">
            <v:stroke endarrow="open"/>
          </v:shape>
        </w:pict>
      </w:r>
      <w:r>
        <w:rPr>
          <w:noProof/>
        </w:rPr>
        <w:pict>
          <v:roundrect id="Скругленный прямоугольник 8" o:spid="_x0000_s1032" style="position:absolute;margin-left:22.1pt;margin-top:548.5pt;width:431.85pt;height:49.5pt;z-index:2516536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" strokecolor="blue" strokeweight="4.5pt">
            <v:textbox style="mso-next-textbox:#Скругленный прямоугольник 8">
              <w:txbxContent>
                <w:p w:rsidR="004A4F10" w:rsidRPr="0090372A" w:rsidRDefault="004A4F10" w:rsidP="0090372A">
                  <w:pPr>
                    <w:jc w:val="center"/>
                    <w:rPr>
                      <w:b/>
                      <w:smallCaps/>
                      <w:sz w:val="24"/>
                    </w:rPr>
                  </w:pPr>
                  <w:r w:rsidRPr="0090372A">
                    <w:rPr>
                      <w:b/>
                      <w:smallCaps/>
                      <w:sz w:val="24"/>
                    </w:rPr>
                    <w:t xml:space="preserve">Всестороннее развитие личности ребенка-дошкольника </w:t>
                  </w:r>
                </w:p>
                <w:p w:rsidR="004A4F10" w:rsidRPr="0090372A" w:rsidRDefault="004A4F10" w:rsidP="0090372A">
                  <w:pPr>
                    <w:jc w:val="center"/>
                    <w:rPr>
                      <w:b/>
                      <w:smallCaps/>
                      <w:sz w:val="24"/>
                    </w:rPr>
                  </w:pPr>
                  <w:r w:rsidRPr="0090372A">
                    <w:rPr>
                      <w:b/>
                      <w:smallCaps/>
                      <w:sz w:val="24"/>
                    </w:rPr>
                    <w:t>и подготовка к школьному обучению</w:t>
                  </w:r>
                </w:p>
                <w:p w:rsidR="004A4F10" w:rsidRDefault="004A4F10" w:rsidP="0090372A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shape id="Прямая со стрелкой 19" o:spid="_x0000_s1033" type="#_x0000_t32" style="position:absolute;margin-left:376pt;margin-top:512.5pt;width:0;height:36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" strokecolor="red" strokeweight="2.25pt">
            <v:stroke endarrow="open"/>
          </v:shape>
        </w:pict>
      </w:r>
      <w:r>
        <w:rPr>
          <w:noProof/>
        </w:rPr>
        <w:pict>
          <v:roundrect id="Скругленный прямоугольник 11" o:spid="_x0000_s1034" style="position:absolute;margin-left:252.7pt;margin-top:358.9pt;width:215.2pt;height:153.6pt;z-index:251657728;visibility:visible;v-text-anchor:middle" arcsize="77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" strokecolor="blue" strokeweight="4.5pt">
            <v:textbox style="mso-next-textbox:#Скругленный прямоугольник 11">
              <w:txbxContent>
                <w:p w:rsidR="004A4F10" w:rsidRDefault="004A4F10" w:rsidP="0090372A">
                  <w:pPr>
                    <w:pStyle w:val="Heading1"/>
                    <w:rPr>
                      <w:rFonts w:ascii="Times New Roman" w:hAnsi="Times New Roman"/>
                      <w:smallCaps/>
                      <w:sz w:val="28"/>
                      <w:szCs w:val="28"/>
                    </w:rPr>
                  </w:pPr>
                  <w:r w:rsidRPr="0090372A">
                    <w:rPr>
                      <w:rFonts w:ascii="Times New Roman" w:hAnsi="Times New Roman"/>
                      <w:smallCaps/>
                      <w:sz w:val="28"/>
                      <w:szCs w:val="28"/>
                    </w:rPr>
                    <w:t>Обучение</w:t>
                  </w:r>
                </w:p>
                <w:p w:rsidR="004A4F10" w:rsidRPr="0090372A" w:rsidRDefault="004A4F10" w:rsidP="0090372A">
                  <w:pPr>
                    <w:jc w:val="both"/>
                  </w:pPr>
                </w:p>
                <w:p w:rsidR="004A4F10" w:rsidRPr="005908FC" w:rsidRDefault="004A4F10" w:rsidP="0090372A">
                  <w:pPr>
                    <w:numPr>
                      <w:ilvl w:val="0"/>
                      <w:numId w:val="1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5908FC">
                    <w:rPr>
                      <w:sz w:val="24"/>
                      <w:szCs w:val="24"/>
                    </w:rPr>
                    <w:t xml:space="preserve">Выполнение </w:t>
                  </w:r>
                  <w:r>
                    <w:rPr>
                      <w:sz w:val="24"/>
                      <w:szCs w:val="24"/>
                      <w:lang w:val="kk-KZ"/>
                    </w:rPr>
                    <w:t xml:space="preserve">Государственного общеобязательного </w:t>
                  </w:r>
                  <w:r w:rsidRPr="005908FC">
                    <w:rPr>
                      <w:sz w:val="24"/>
                      <w:szCs w:val="24"/>
                    </w:rPr>
                    <w:t>Стандарта</w:t>
                  </w:r>
                  <w:r>
                    <w:rPr>
                      <w:sz w:val="24"/>
                      <w:szCs w:val="24"/>
                      <w:lang w:val="kk-KZ"/>
                    </w:rPr>
                    <w:t xml:space="preserve"> </w:t>
                  </w:r>
                  <w:r w:rsidRPr="005908FC">
                    <w:rPr>
                      <w:sz w:val="24"/>
                      <w:szCs w:val="24"/>
                    </w:rPr>
                    <w:t xml:space="preserve"> образования</w:t>
                  </w:r>
                  <w:r>
                    <w:rPr>
                      <w:sz w:val="24"/>
                      <w:szCs w:val="24"/>
                      <w:lang w:val="kk-KZ"/>
                    </w:rPr>
                    <w:t xml:space="preserve"> Республики Казахстан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4A4F10" w:rsidRDefault="004A4F10" w:rsidP="0090372A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10" o:spid="_x0000_s1035" style="position:absolute;margin-left:-30.1pt;margin-top:216.3pt;width:238.4pt;height:164pt;z-index:2516546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" strokecolor="blue" strokeweight="4.5pt">
            <v:textbox style="mso-next-textbox:#Скругленный прямоугольник 10">
              <w:txbxContent>
                <w:p w:rsidR="004A4F10" w:rsidRPr="005908FC" w:rsidRDefault="004A4F10" w:rsidP="0090372A">
                  <w:pPr>
                    <w:pStyle w:val="Heading1"/>
                    <w:rPr>
                      <w:rFonts w:ascii="Times New Roman" w:hAnsi="Times New Roman"/>
                      <w:smallCaps/>
                      <w:sz w:val="24"/>
                      <w:szCs w:val="24"/>
                    </w:rPr>
                  </w:pPr>
                  <w:r w:rsidRPr="005908FC">
                    <w:rPr>
                      <w:rFonts w:ascii="Times New Roman" w:hAnsi="Times New Roman"/>
                      <w:smallCaps/>
                      <w:sz w:val="24"/>
                      <w:szCs w:val="24"/>
                    </w:rPr>
                    <w:t xml:space="preserve">Восстановление </w:t>
                  </w:r>
                </w:p>
                <w:p w:rsidR="004A4F10" w:rsidRPr="005908FC" w:rsidRDefault="004A4F10" w:rsidP="0090372A">
                  <w:pPr>
                    <w:pStyle w:val="Heading1"/>
                    <w:rPr>
                      <w:rFonts w:ascii="Times New Roman" w:hAnsi="Times New Roman"/>
                      <w:smallCaps/>
                      <w:sz w:val="24"/>
                      <w:szCs w:val="24"/>
                    </w:rPr>
                  </w:pPr>
                  <w:r w:rsidRPr="005908FC">
                    <w:rPr>
                      <w:rFonts w:ascii="Times New Roman" w:hAnsi="Times New Roman"/>
                      <w:smallCaps/>
                      <w:sz w:val="24"/>
                      <w:szCs w:val="24"/>
                    </w:rPr>
                    <w:t xml:space="preserve">зрительных функций </w:t>
                  </w:r>
                </w:p>
                <w:p w:rsidR="004A4F10" w:rsidRPr="005908FC" w:rsidRDefault="004A4F10" w:rsidP="0090372A">
                  <w:pPr>
                    <w:numPr>
                      <w:ilvl w:val="0"/>
                      <w:numId w:val="1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5908FC">
                    <w:rPr>
                      <w:sz w:val="24"/>
                      <w:szCs w:val="24"/>
                    </w:rPr>
                    <w:t>Повышение остроты зрения амблиопичного глаза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4A4F10" w:rsidRPr="005908FC" w:rsidRDefault="004A4F10" w:rsidP="0090372A">
                  <w:pPr>
                    <w:numPr>
                      <w:ilvl w:val="0"/>
                      <w:numId w:val="1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5908FC">
                    <w:rPr>
                      <w:sz w:val="24"/>
                      <w:szCs w:val="24"/>
                    </w:rPr>
                    <w:t>Уменьшение и устранение угла косоглазия консервативным или хирургическим путем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4A4F10" w:rsidRPr="005908FC" w:rsidRDefault="004A4F10" w:rsidP="0090372A">
                  <w:pPr>
                    <w:numPr>
                      <w:ilvl w:val="0"/>
                      <w:numId w:val="1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5908FC">
                    <w:rPr>
                      <w:sz w:val="24"/>
                      <w:szCs w:val="24"/>
                    </w:rPr>
                    <w:t>Развитие и восстановление бинокулярного  и стереоскопического зрения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4A4F10" w:rsidRDefault="004A4F10" w:rsidP="0090372A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7" o:spid="_x0000_s1036" style="position:absolute;margin-left:37.9pt;margin-top:102.7pt;width:161.6pt;height:65.6pt;z-index:2516526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" strokecolor="blue" strokeweight="4.5pt">
            <v:textbox style="mso-next-textbox:#Скругленный прямоугольник 7">
              <w:txbxContent>
                <w:p w:rsidR="004A4F10" w:rsidRPr="00A74605" w:rsidRDefault="004A4F10" w:rsidP="00A74605">
                  <w:pPr>
                    <w:jc w:val="center"/>
                  </w:pPr>
                  <w:r>
                    <w:rPr>
                      <w:b/>
                      <w:smallCaps/>
                      <w:sz w:val="28"/>
                      <w:szCs w:val="28"/>
                    </w:rPr>
                    <w:t>лечебно – восстановительная</w:t>
                  </w:r>
                </w:p>
              </w:txbxContent>
            </v:textbox>
          </v:roundrect>
        </w:pict>
      </w:r>
      <w:r>
        <w:rPr>
          <w:noProof/>
        </w:rPr>
        <w:pict>
          <v:shape id="Прямая со стрелкой 14" o:spid="_x0000_s1037" type="#_x0000_t32" style="position:absolute;margin-left:284.25pt;margin-top:82.3pt;width:40.8pt;height:0;rotation:90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" adj="-191303,-1,-191303" strokecolor="red" strokeweight="2.25pt">
            <v:stroke endarrow="open"/>
          </v:shape>
        </w:pict>
      </w:r>
      <w:r>
        <w:rPr>
          <w:noProof/>
        </w:rPr>
        <w:pict>
          <v:roundrect id="Скругленный прямоугольник 6" o:spid="_x0000_s1038" style="position:absolute;margin-left:246.15pt;margin-top:102.7pt;width:167.2pt;height:65.6pt;z-index:2516515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" strokecolor="blue" strokeweight="4.5pt">
            <v:textbox style="mso-next-textbox:#Скругленный прямоугольник 6">
              <w:txbxContent>
                <w:p w:rsidR="004A4F10" w:rsidRPr="00A74605" w:rsidRDefault="004A4F10" w:rsidP="00A74605">
                  <w:pPr>
                    <w:jc w:val="center"/>
                  </w:pPr>
                  <w:r w:rsidRPr="00D329EA">
                    <w:rPr>
                      <w:b/>
                      <w:smallCaps/>
                      <w:sz w:val="28"/>
                      <w:szCs w:val="28"/>
                    </w:rPr>
                    <w:t>коррекционно-педагогическая</w:t>
                  </w: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12" o:spid="_x0000_s1039" style="position:absolute;margin-left:252.7pt;margin-top:211.5pt;width:232pt;height:157.6pt;z-index:2516567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" strokecolor="blue" strokeweight="4.5pt">
            <v:textbox>
              <w:txbxContent>
                <w:p w:rsidR="004A4F10" w:rsidRPr="005908FC" w:rsidRDefault="004A4F10" w:rsidP="0090372A">
                  <w:pPr>
                    <w:pStyle w:val="Heading1"/>
                    <w:rPr>
                      <w:rFonts w:ascii="Times New Roman" w:hAnsi="Times New Roman"/>
                      <w:smallCaps/>
                      <w:sz w:val="24"/>
                      <w:szCs w:val="24"/>
                    </w:rPr>
                  </w:pPr>
                  <w:r w:rsidRPr="005908FC">
                    <w:rPr>
                      <w:rFonts w:ascii="Times New Roman" w:hAnsi="Times New Roman"/>
                      <w:smallCaps/>
                      <w:sz w:val="24"/>
                      <w:szCs w:val="24"/>
                    </w:rPr>
                    <w:t>Коррекция и развитие</w:t>
                  </w:r>
                </w:p>
                <w:p w:rsidR="004A4F10" w:rsidRPr="005908FC" w:rsidRDefault="004A4F10" w:rsidP="0090372A">
                  <w:pPr>
                    <w:numPr>
                      <w:ilvl w:val="0"/>
                      <w:numId w:val="1"/>
                    </w:numPr>
                    <w:rPr>
                      <w:sz w:val="24"/>
                      <w:szCs w:val="24"/>
                    </w:rPr>
                  </w:pPr>
                  <w:r w:rsidRPr="005908FC">
                    <w:rPr>
                      <w:sz w:val="24"/>
                      <w:szCs w:val="24"/>
                    </w:rPr>
                    <w:t>Зрительного восприятия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4A4F10" w:rsidRPr="005908FC" w:rsidRDefault="004A4F10" w:rsidP="0090372A">
                  <w:pPr>
                    <w:numPr>
                      <w:ilvl w:val="0"/>
                      <w:numId w:val="1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5908FC">
                    <w:rPr>
                      <w:sz w:val="24"/>
                      <w:szCs w:val="24"/>
                    </w:rPr>
                    <w:t>Познавательной деятельности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4A4F10" w:rsidRPr="005908FC" w:rsidRDefault="004A4F10" w:rsidP="0090372A">
                  <w:pPr>
                    <w:numPr>
                      <w:ilvl w:val="0"/>
                      <w:numId w:val="1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5908FC">
                    <w:rPr>
                      <w:sz w:val="24"/>
                      <w:szCs w:val="24"/>
                    </w:rPr>
                    <w:t>Несенсорных психических функций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4A4F10" w:rsidRPr="005908FC" w:rsidRDefault="004A4F10" w:rsidP="0090372A">
                  <w:pPr>
                    <w:numPr>
                      <w:ilvl w:val="0"/>
                      <w:numId w:val="1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5908FC">
                    <w:rPr>
                      <w:sz w:val="24"/>
                      <w:szCs w:val="24"/>
                    </w:rPr>
                    <w:t>Эмоционально-волевой сферы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4A4F10" w:rsidRPr="005908FC" w:rsidRDefault="004A4F10" w:rsidP="002D0372">
                  <w:pPr>
                    <w:numPr>
                      <w:ilvl w:val="0"/>
                      <w:numId w:val="1"/>
                    </w:numPr>
                    <w:tabs>
                      <w:tab w:val="clear" w:pos="360"/>
                      <w:tab w:val="num" w:pos="0"/>
                    </w:tabs>
                    <w:ind w:left="284" w:hanging="284"/>
                    <w:jc w:val="both"/>
                    <w:rPr>
                      <w:sz w:val="24"/>
                      <w:szCs w:val="24"/>
                    </w:rPr>
                  </w:pPr>
                  <w:r w:rsidRPr="005908FC">
                    <w:rPr>
                      <w:sz w:val="24"/>
                      <w:szCs w:val="24"/>
                    </w:rPr>
                    <w:t xml:space="preserve"> Личностного развития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4A4F10" w:rsidRPr="005908FC" w:rsidRDefault="004A4F10" w:rsidP="002D0372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ind w:left="142" w:hanging="142"/>
                    <w:jc w:val="both"/>
                    <w:rPr>
                      <w:sz w:val="24"/>
                      <w:szCs w:val="24"/>
                    </w:rPr>
                  </w:pPr>
                  <w:r w:rsidRPr="005908FC">
                    <w:rPr>
                      <w:sz w:val="24"/>
                      <w:szCs w:val="24"/>
                    </w:rPr>
                    <w:t xml:space="preserve"> Физического развития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  <w:r>
        <w:rPr>
          <w:noProof/>
        </w:rPr>
        <w:pict>
          <v:shape id="Прямая со стрелкой 13" o:spid="_x0000_s1040" type="#_x0000_t32" style="position:absolute;margin-left:146.55pt;margin-top:61.9pt;width:0;height:40.8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" strokecolor="red" strokeweight="2.25pt">
            <v:stroke endarrow="open"/>
          </v:shape>
        </w:pict>
      </w:r>
    </w:p>
    <w:sectPr w:rsidR="004A4F10" w:rsidSect="00D57A70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894954"/>
    <w:multiLevelType w:val="singleLevel"/>
    <w:tmpl w:val="22184AE6"/>
    <w:lvl w:ilvl="0">
      <w:numFmt w:val="bullet"/>
      <w:lvlText w:val=""/>
      <w:lvlJc w:val="left"/>
      <w:pPr>
        <w:tabs>
          <w:tab w:val="num" w:pos="360"/>
        </w:tabs>
      </w:pPr>
      <w:rPr>
        <w:rFonts w:ascii="Wingdings" w:hAnsi="Wingdings" w:hint="default"/>
      </w:rPr>
    </w:lvl>
  </w:abstractNum>
  <w:abstractNum w:abstractNumId="1">
    <w:nsid w:val="56CA4243"/>
    <w:multiLevelType w:val="hybridMultilevel"/>
    <w:tmpl w:val="7570BA60"/>
    <w:lvl w:ilvl="0" w:tplc="E368C470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F4D6772"/>
    <w:multiLevelType w:val="hybridMultilevel"/>
    <w:tmpl w:val="645EC0F8"/>
    <w:lvl w:ilvl="0" w:tplc="041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3">
    <w:nsid w:val="60BB3B93"/>
    <w:multiLevelType w:val="hybridMultilevel"/>
    <w:tmpl w:val="91BAF1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0667"/>
    <w:rsid w:val="000F3570"/>
    <w:rsid w:val="001F3DC8"/>
    <w:rsid w:val="002B655D"/>
    <w:rsid w:val="002D0372"/>
    <w:rsid w:val="00314557"/>
    <w:rsid w:val="00322857"/>
    <w:rsid w:val="00343273"/>
    <w:rsid w:val="003D061F"/>
    <w:rsid w:val="003D2DE4"/>
    <w:rsid w:val="00401E00"/>
    <w:rsid w:val="00445291"/>
    <w:rsid w:val="004A4F10"/>
    <w:rsid w:val="005908FC"/>
    <w:rsid w:val="005922E1"/>
    <w:rsid w:val="005C4959"/>
    <w:rsid w:val="00606A72"/>
    <w:rsid w:val="006A6F60"/>
    <w:rsid w:val="006C7F8A"/>
    <w:rsid w:val="00700520"/>
    <w:rsid w:val="007639CA"/>
    <w:rsid w:val="007B1E59"/>
    <w:rsid w:val="0090372A"/>
    <w:rsid w:val="009C0667"/>
    <w:rsid w:val="00A070DF"/>
    <w:rsid w:val="00A74605"/>
    <w:rsid w:val="00A80A8A"/>
    <w:rsid w:val="00AB13ED"/>
    <w:rsid w:val="00B32CD6"/>
    <w:rsid w:val="00B339AA"/>
    <w:rsid w:val="00BC0D18"/>
    <w:rsid w:val="00CC0507"/>
    <w:rsid w:val="00D24567"/>
    <w:rsid w:val="00D329EA"/>
    <w:rsid w:val="00D372AD"/>
    <w:rsid w:val="00D57A70"/>
    <w:rsid w:val="00D977F8"/>
    <w:rsid w:val="00E56864"/>
    <w:rsid w:val="00F4773C"/>
    <w:rsid w:val="00FD2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72A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0372A"/>
    <w:pPr>
      <w:keepNext/>
      <w:jc w:val="center"/>
      <w:outlineLvl w:val="0"/>
    </w:pPr>
    <w:rPr>
      <w:rFonts w:ascii="Arial" w:hAnsi="Arial"/>
      <w:b/>
      <w:sz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0372A"/>
    <w:rPr>
      <w:rFonts w:ascii="Arial" w:hAnsi="Arial" w:cs="Times New Roman"/>
      <w:b/>
      <w:sz w:val="20"/>
      <w:szCs w:val="20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90372A"/>
    <w:pPr>
      <w:ind w:firstLine="720"/>
      <w:jc w:val="both"/>
    </w:pPr>
    <w:rPr>
      <w:rFonts w:ascii="Arial" w:hAnsi="Arial"/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0372A"/>
    <w:rPr>
      <w:rFonts w:ascii="Arial" w:hAnsi="Arial" w:cs="Times New Roman"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2D03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606A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06A72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3D061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Знак Знак Знак"/>
    <w:basedOn w:val="Normal"/>
    <w:uiPriority w:val="99"/>
    <w:rsid w:val="00700520"/>
    <w:pPr>
      <w:spacing w:after="160" w:line="240" w:lineRule="exact"/>
    </w:pPr>
    <w:rPr>
      <w:rFonts w:ascii="Verdana" w:eastAsia="Calibri" w:hAnsi="Verdana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309</TotalTime>
  <Pages>3</Pages>
  <Words>304</Words>
  <Characters>1737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Computer</cp:lastModifiedBy>
  <cp:revision>19</cp:revision>
  <dcterms:created xsi:type="dcterms:W3CDTF">2013-02-15T12:47:00Z</dcterms:created>
  <dcterms:modified xsi:type="dcterms:W3CDTF">2013-04-30T06:45:00Z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0x010100083F25C70C85EE4F8A05CD7C5958B809</vt:lpwstr>
  </property>
</Properties>
</file>